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bCs w:val="0"/>
          <w:sz w:val="24"/>
          <w:szCs w:val="22"/>
        </w:rPr>
        <w:id w:val="-725673694"/>
        <w:docPartObj>
          <w:docPartGallery w:val="Cover Pages"/>
          <w:docPartUnique/>
        </w:docPartObj>
      </w:sdtPr>
      <w:sdtEndPr/>
      <w:sdtContent>
        <w:p w:rsidR="00EE1681" w:rsidRPr="0064613B" w:rsidRDefault="00EE1681" w:rsidP="00EE1681">
          <w:pPr>
            <w:pStyle w:val="Kohderyhma"/>
          </w:pPr>
          <w:proofErr w:type="spellStart"/>
          <w:r w:rsidRPr="0064613B">
            <w:t>esi</w:t>
          </w:r>
          <w:proofErr w:type="spellEnd"/>
          <w:r w:rsidRPr="0064613B">
            <w:t>- ja alkuopetus</w:t>
          </w:r>
          <w:r w:rsidR="0045730E">
            <w:t xml:space="preserve">, 3.-6. </w:t>
          </w:r>
          <w:proofErr w:type="spellStart"/>
          <w:r w:rsidR="0045730E">
            <w:t>lk</w:t>
          </w:r>
          <w:proofErr w:type="spellEnd"/>
        </w:p>
        <w:p w:rsidR="00440237" w:rsidRDefault="001A38B8" w:rsidP="00A444E4">
          <w:pPr>
            <w:pStyle w:val="Aihe"/>
          </w:pPr>
          <w:r w:rsidRPr="00FC4A13">
            <w:rPr>
              <w:rStyle w:val="Aiheaktiivinensininen"/>
              <w:color w:val="1A2F6A" w:themeColor="accent5" w:themeShade="BF"/>
            </w:rPr>
            <w:t>Luonnontieteet</w:t>
          </w:r>
          <w:r w:rsidRPr="00A444E4">
            <w:tab/>
          </w:r>
          <w:proofErr w:type="gramStart"/>
          <w:r w:rsidR="0045730E" w:rsidRPr="0045730E">
            <w:rPr>
              <w:b/>
              <w:color w:val="1A2F6A" w:themeColor="accent5" w:themeShade="BF"/>
            </w:rPr>
            <w:t>Matematiikka</w:t>
          </w:r>
          <w:r w:rsidR="0045730E">
            <w:rPr>
              <w:b/>
            </w:rPr>
            <w:t xml:space="preserve">  </w:t>
          </w:r>
          <w:r w:rsidRPr="00A444E4">
            <w:tab/>
          </w:r>
          <w:proofErr w:type="gramEnd"/>
          <w:r w:rsidRPr="00A444E4">
            <w:t>Teknologia</w:t>
          </w:r>
        </w:p>
        <w:p w:rsidR="00EC0A36" w:rsidRDefault="00A31425" w:rsidP="00EC0A36">
          <w:pPr>
            <w:pStyle w:val="Avainsanat"/>
          </w:pPr>
          <w:r>
            <w:t>päättely, talvehtiminen, horros,</w:t>
          </w:r>
          <w:r w:rsidR="00503CE7">
            <w:t xml:space="preserve"> talviuni,</w:t>
          </w:r>
          <w:r>
            <w:t xml:space="preserve"> eläimet, eläinsuojelu, ilmansuunnat</w:t>
          </w:r>
          <w:r w:rsidR="00503CE7">
            <w:t>, piirtäminen</w:t>
          </w:r>
        </w:p>
        <w:p w:rsidR="00EC0A36" w:rsidRDefault="00A31425" w:rsidP="00EC0A36">
          <w:pPr>
            <w:pStyle w:val="Heading1"/>
          </w:pPr>
          <w:proofErr w:type="spellStart"/>
          <w:r>
            <w:t>Unski</w:t>
          </w:r>
          <w:proofErr w:type="spellEnd"/>
          <w:r>
            <w:t xml:space="preserve">-kissan </w:t>
          </w:r>
          <w:r w:rsidR="006B7EC0">
            <w:t>talviseikkailu</w:t>
          </w:r>
        </w:p>
        <w:p w:rsidR="007E644E" w:rsidRDefault="00A31425" w:rsidP="00EC6FEF">
          <w:pPr>
            <w:pStyle w:val="Tehtvnkuvauskehys"/>
          </w:pPr>
          <w:proofErr w:type="spellStart"/>
          <w:r>
            <w:t>Unski</w:t>
          </w:r>
          <w:proofErr w:type="spellEnd"/>
          <w:r>
            <w:t xml:space="preserve">-kissan talviseikkailu on kaksiosainen, interaktiivinen tarina, jossa koditon kissa nimeltään </w:t>
          </w:r>
          <w:proofErr w:type="spellStart"/>
          <w:r>
            <w:t>Unski</w:t>
          </w:r>
          <w:proofErr w:type="spellEnd"/>
          <w:r>
            <w:t xml:space="preserve"> kertoo jännittävästä seikkailustaan talvisessa luonnossa. </w:t>
          </w:r>
          <w:proofErr w:type="spellStart"/>
          <w:r>
            <w:t>Unski</w:t>
          </w:r>
          <w:proofErr w:type="spellEnd"/>
          <w:r>
            <w:t xml:space="preserve"> </w:t>
          </w:r>
          <w:r w:rsidR="006B7EC0">
            <w:t xml:space="preserve">vaeltaa metsässä vailla kotia, </w:t>
          </w:r>
          <w:r>
            <w:t xml:space="preserve">kohtaa monenlaisia eläimiä, ja oppii kohtaamisten ansiosta paljon uutta muun muassa </w:t>
          </w:r>
          <w:r w:rsidR="00503CE7">
            <w:t xml:space="preserve">ilmansuunnista, eläinlajeista, eläinsuojelusta ja </w:t>
          </w:r>
          <w:r>
            <w:t xml:space="preserve">luonnonvaraisten eläinten selviytymisestä Suomen kylmässä talvessa. Materiaali </w:t>
          </w:r>
          <w:proofErr w:type="spellStart"/>
          <w:r>
            <w:t>osallistaa</w:t>
          </w:r>
          <w:proofErr w:type="spellEnd"/>
          <w:r>
            <w:t xml:space="preserve"> oppilaan tarinaan upotetuilla monipuolisilla tehtävillä.</w:t>
          </w:r>
          <w:r w:rsidR="007E644E">
            <w:t xml:space="preserve"> Entä miten </w:t>
          </w:r>
          <w:proofErr w:type="spellStart"/>
          <w:r w:rsidR="007E644E">
            <w:t>Unskin</w:t>
          </w:r>
          <w:proofErr w:type="spellEnd"/>
          <w:r w:rsidR="007E644E">
            <w:t xml:space="preserve"> lopulta käy, löytääkö hän itselleen lämpimän ja turvallisen kodin? </w:t>
          </w:r>
          <w:r w:rsidR="007E644E" w:rsidRPr="007E644E">
            <w:t>Se selviää tarinan toisessa osassa.</w:t>
          </w:r>
        </w:p>
        <w:p w:rsidR="007E644E" w:rsidRDefault="007E644E" w:rsidP="00EC6FEF">
          <w:pPr>
            <w:pStyle w:val="Tehtvnkuvauskehys"/>
          </w:pPr>
          <w:r>
            <w:t>Tarinan molemmat osat tehtävineen vievät noin 90 minuuttia, joten kokonaisuudessa on käsiteltävää yhteensä neljälle oppitunnille.</w:t>
          </w:r>
          <w:r w:rsidR="000512EC">
            <w:t xml:space="preserve"> Materiaali sopii myös esim. virtuaaliseen tiedekerhoon. Materiaali on kehitetty Oulun yliopiston LUMA-keskuksen järjestämään </w:t>
          </w:r>
          <w:proofErr w:type="spellStart"/>
          <w:r w:rsidR="000512EC">
            <w:t>MatikkaPysäkin</w:t>
          </w:r>
          <w:proofErr w:type="spellEnd"/>
          <w:r w:rsidR="000512EC">
            <w:t xml:space="preserve"> virtuaaliseen tiedekerhoon</w:t>
          </w:r>
          <w:r w:rsidR="00D21FA4">
            <w:t xml:space="preserve"> ja on siellä </w:t>
          </w:r>
          <w:r w:rsidR="000512EC">
            <w:t xml:space="preserve">testattu toimivaksi. Materiaali on </w:t>
          </w:r>
          <w:proofErr w:type="spellStart"/>
          <w:r w:rsidR="000512EC">
            <w:t>MatikkaPysäkin</w:t>
          </w:r>
          <w:proofErr w:type="spellEnd"/>
          <w:r w:rsidR="000512EC">
            <w:t xml:space="preserve"> ohjaajien ja Oulun yliopiston LUMA-keskuksen suunnittelijan tekemä.</w:t>
          </w:r>
        </w:p>
        <w:p w:rsidR="00222A33" w:rsidRPr="00F56A49" w:rsidRDefault="00222A33" w:rsidP="00222A33">
          <w:pPr>
            <w:pStyle w:val="Luettelootsikko"/>
          </w:pPr>
          <w:r w:rsidRPr="00F56A49">
            <w:t>Tarvikkeet</w:t>
          </w:r>
        </w:p>
        <w:p w:rsidR="007E644E" w:rsidRDefault="007E644E" w:rsidP="007E644E">
          <w:pPr>
            <w:pStyle w:val="luettelo"/>
          </w:pPr>
          <w:r>
            <w:t>Lyijykynä, värikynät</w:t>
          </w:r>
        </w:p>
        <w:p w:rsidR="00D21FA4" w:rsidRDefault="007E644E" w:rsidP="007F1F1A">
          <w:pPr>
            <w:pStyle w:val="luettelo"/>
          </w:pPr>
          <w:r>
            <w:t>Ruutupaperia, piirustuspaperia</w:t>
          </w:r>
        </w:p>
        <w:p w:rsidR="00D21FA4" w:rsidRDefault="00D21FA4" w:rsidP="007F1F1A">
          <w:pPr>
            <w:pStyle w:val="luettelo"/>
          </w:pPr>
          <w:r>
            <w:t>Jokaiselle oppilaalle puhelin tai tietokone tietovisaan osallistumista varten</w:t>
          </w:r>
        </w:p>
        <w:p w:rsidR="00D21FA4" w:rsidRDefault="00D21FA4" w:rsidP="00D21FA4">
          <w:pPr>
            <w:pStyle w:val="luettelo"/>
            <w:numPr>
              <w:ilvl w:val="0"/>
              <w:numId w:val="0"/>
            </w:numPr>
            <w:ind w:left="714" w:hanging="357"/>
          </w:pPr>
        </w:p>
        <w:p w:rsidR="00D21FA4" w:rsidRDefault="00D21FA4" w:rsidP="00D21FA4">
          <w:pPr>
            <w:pStyle w:val="luettelo"/>
            <w:numPr>
              <w:ilvl w:val="0"/>
              <w:numId w:val="0"/>
            </w:numPr>
            <w:ind w:left="714" w:hanging="357"/>
          </w:pPr>
        </w:p>
        <w:p w:rsidR="0027288B" w:rsidRDefault="0056744F" w:rsidP="00D21FA4">
          <w:pPr>
            <w:pStyle w:val="luettelo"/>
            <w:numPr>
              <w:ilvl w:val="0"/>
              <w:numId w:val="0"/>
            </w:numPr>
            <w:ind w:left="714" w:hanging="357"/>
            <w:sectPr w:rsidR="0027288B" w:rsidSect="000C686D">
              <w:headerReference w:type="default" r:id="rId11"/>
              <w:footerReference w:type="default" r:id="rId12"/>
              <w:headerReference w:type="first" r:id="rId13"/>
              <w:footerReference w:type="first" r:id="rId14"/>
              <w:pgSz w:w="11906" w:h="16838" w:code="9"/>
              <w:pgMar w:top="841" w:right="1588" w:bottom="1714" w:left="1588" w:header="170" w:footer="1304" w:gutter="0"/>
              <w:pgNumType w:start="1"/>
              <w:cols w:space="708"/>
              <w:titlePg/>
              <w:docGrid w:linePitch="360"/>
            </w:sectPr>
          </w:pPr>
          <w:r>
            <w:fldChar w:fldCharType="begin"/>
          </w:r>
          <w:r>
            <w:instrText xml:space="preserve"> KEYWORDS  \* MERGEFORMAT </w:instrText>
          </w:r>
          <w:r>
            <w:fldChar w:fldCharType="end"/>
          </w:r>
        </w:p>
        <w:p w:rsidR="00E242E3" w:rsidRDefault="003011C1" w:rsidP="00E242E3"/>
      </w:sdtContent>
    </w:sdt>
    <w:p w:rsidR="00537D43" w:rsidRDefault="0045730E" w:rsidP="003A77F5">
      <w:pPr>
        <w:pStyle w:val="Otsikko2kehys"/>
      </w:pPr>
      <w:r>
        <w:t>Ohjeet</w:t>
      </w:r>
      <w:r w:rsidR="007E644E">
        <w:t xml:space="preserve"> opettajalle</w:t>
      </w:r>
      <w:r w:rsidR="00E242E3">
        <w:t xml:space="preserve"> ja t</w:t>
      </w:r>
      <w:r w:rsidR="00E242E3" w:rsidRPr="00E242E3">
        <w:t>untisuunnitelma</w:t>
      </w:r>
    </w:p>
    <w:p w:rsidR="00B856E6" w:rsidRDefault="009F3000" w:rsidP="007E644E">
      <w:pPr>
        <w:pStyle w:val="Leipiskehys"/>
      </w:pPr>
      <w:r>
        <w:t xml:space="preserve">Materiaali sopii </w:t>
      </w:r>
      <w:r w:rsidR="00A31968">
        <w:t>1.-6.-luokkien ympäristöopin ja matematiikan opetukseen</w:t>
      </w:r>
      <w:r w:rsidR="00B856E6">
        <w:t xml:space="preserve"> ja soveltuu seuraaviin opetussuunnitelman sisältöihin:</w:t>
      </w:r>
    </w:p>
    <w:p w:rsidR="00B856E6" w:rsidRDefault="00B856E6" w:rsidP="007E644E">
      <w:pPr>
        <w:pStyle w:val="Leipiskehys"/>
      </w:pPr>
      <w:r>
        <w:t xml:space="preserve">Ympäristöoppi: </w:t>
      </w:r>
      <w:r w:rsidR="009F3000" w:rsidRPr="00A31968">
        <w:rPr>
          <w:i/>
        </w:rPr>
        <w:t>S3 Lähiympäristön ja sen muutosten havainnointi</w:t>
      </w:r>
      <w:r w:rsidR="00A31968" w:rsidRPr="00A31968">
        <w:t xml:space="preserve"> ja</w:t>
      </w:r>
      <w:r w:rsidR="00A31968" w:rsidRPr="00A31968">
        <w:rPr>
          <w:i/>
        </w:rPr>
        <w:t xml:space="preserve"> S4 Tutkiminen ja kokeileminen</w:t>
      </w:r>
      <w:r w:rsidR="00A31968">
        <w:rPr>
          <w:i/>
        </w:rPr>
        <w:t xml:space="preserve"> </w:t>
      </w:r>
      <w:r w:rsidR="00A31968" w:rsidRPr="00A31968">
        <w:t>sekä</w:t>
      </w:r>
      <w:r w:rsidR="00A31968">
        <w:t xml:space="preserve"> </w:t>
      </w:r>
      <w:r w:rsidRPr="00B856E6">
        <w:rPr>
          <w:i/>
        </w:rPr>
        <w:t>S4 Ympäristön tutkiminen</w:t>
      </w:r>
      <w:r>
        <w:rPr>
          <w:i/>
        </w:rPr>
        <w:t>,</w:t>
      </w:r>
      <w:r w:rsidRPr="00B856E6">
        <w:rPr>
          <w:i/>
        </w:rPr>
        <w:t xml:space="preserve"> S5 Luonnon rakenteet, periaatteet ja kiertokulut</w:t>
      </w:r>
      <w:r>
        <w:rPr>
          <w:i/>
        </w:rPr>
        <w:t xml:space="preserve"> </w:t>
      </w:r>
      <w:r>
        <w:t xml:space="preserve">ja </w:t>
      </w:r>
      <w:r w:rsidRPr="00B856E6">
        <w:rPr>
          <w:i/>
        </w:rPr>
        <w:t>S6 Kestävän tulevaisuuden rakentaminen</w:t>
      </w:r>
    </w:p>
    <w:p w:rsidR="00B856E6" w:rsidRDefault="00B856E6" w:rsidP="007E644E">
      <w:pPr>
        <w:pStyle w:val="Leipiskehys"/>
        <w:rPr>
          <w:i/>
        </w:rPr>
      </w:pPr>
      <w:r>
        <w:t>M</w:t>
      </w:r>
      <w:r w:rsidR="00A31968">
        <w:t>atematiik</w:t>
      </w:r>
      <w:r>
        <w:t>k</w:t>
      </w:r>
      <w:r w:rsidR="00A31968">
        <w:t>a</w:t>
      </w:r>
      <w:r>
        <w:t>:</w:t>
      </w:r>
      <w:r w:rsidR="00A31968">
        <w:rPr>
          <w:i/>
        </w:rPr>
        <w:t xml:space="preserve"> </w:t>
      </w:r>
      <w:r w:rsidR="009F3000" w:rsidRPr="009F3000">
        <w:rPr>
          <w:i/>
        </w:rPr>
        <w:t xml:space="preserve">S1 Ajattelun taidot, S2 Luvut ja laskutoimitukset </w:t>
      </w:r>
      <w:r w:rsidR="009F3000" w:rsidRPr="009F3000">
        <w:t>ja</w:t>
      </w:r>
      <w:r w:rsidR="009F3000" w:rsidRPr="009F3000">
        <w:rPr>
          <w:i/>
        </w:rPr>
        <w:t xml:space="preserve"> S3 Geometria ja mittaaminen</w:t>
      </w:r>
      <w:r>
        <w:t xml:space="preserve"> sekä </w:t>
      </w:r>
      <w:r w:rsidR="00A31968" w:rsidRPr="009F3000">
        <w:rPr>
          <w:i/>
        </w:rPr>
        <w:t xml:space="preserve">S1 Ajattelun taidot, S2 Luvut ja laskutoimitukset </w:t>
      </w:r>
      <w:r w:rsidR="00A31968" w:rsidRPr="009F3000">
        <w:t>ja</w:t>
      </w:r>
      <w:r w:rsidR="00A31968" w:rsidRPr="009F3000">
        <w:rPr>
          <w:i/>
        </w:rPr>
        <w:t xml:space="preserve"> </w:t>
      </w:r>
      <w:r w:rsidR="00A31968">
        <w:rPr>
          <w:i/>
        </w:rPr>
        <w:t>S4</w:t>
      </w:r>
      <w:r w:rsidR="00A31968" w:rsidRPr="009F3000">
        <w:rPr>
          <w:i/>
        </w:rPr>
        <w:t xml:space="preserve"> Geometria ja mittaaminen</w:t>
      </w:r>
      <w:r>
        <w:rPr>
          <w:i/>
        </w:rPr>
        <w:t>.</w:t>
      </w:r>
    </w:p>
    <w:p w:rsidR="00865811" w:rsidRDefault="007E644E" w:rsidP="007E644E">
      <w:pPr>
        <w:pStyle w:val="Leipiskehys"/>
      </w:pPr>
      <w:r>
        <w:t xml:space="preserve">Opettaja lukee tarinaa ja </w:t>
      </w:r>
      <w:r w:rsidR="00865811">
        <w:t xml:space="preserve">oppilaat vastaavat tarinassa </w:t>
      </w:r>
      <w:proofErr w:type="spellStart"/>
      <w:r w:rsidR="00865811">
        <w:t>Unskille</w:t>
      </w:r>
      <w:proofErr w:type="spellEnd"/>
      <w:r w:rsidR="00865811">
        <w:t xml:space="preserve"> es</w:t>
      </w:r>
      <w:r w:rsidR="009F3000">
        <w:t xml:space="preserve">itettyihin ja </w:t>
      </w:r>
      <w:proofErr w:type="spellStart"/>
      <w:r w:rsidR="009F3000">
        <w:t>Unskin</w:t>
      </w:r>
      <w:proofErr w:type="spellEnd"/>
      <w:r w:rsidR="009F3000">
        <w:t xml:space="preserve"> esittämiin </w:t>
      </w:r>
      <w:r w:rsidR="00865811">
        <w:t xml:space="preserve">kysymyksiin ja ratkaisevat tehtävät. </w:t>
      </w:r>
    </w:p>
    <w:p w:rsidR="009E5F75" w:rsidRDefault="009E5F75" w:rsidP="00865811">
      <w:pPr>
        <w:pStyle w:val="Leipiskehys"/>
        <w:rPr>
          <w:b/>
        </w:rPr>
      </w:pPr>
      <w:r>
        <w:rPr>
          <w:b/>
        </w:rPr>
        <w:t>Tarinan osa 1</w:t>
      </w:r>
      <w:r w:rsidR="00E242E3">
        <w:rPr>
          <w:b/>
        </w:rPr>
        <w:t xml:space="preserve"> </w:t>
      </w:r>
      <w:r w:rsidR="00E242E3" w:rsidRPr="00E242E3">
        <w:t>(</w:t>
      </w:r>
      <w:r w:rsidR="00E242E3">
        <w:t>kesto noin 90 min</w:t>
      </w:r>
      <w:r w:rsidR="00E727C1">
        <w:t>: tarina noin 30 min ja tehtävät noin 60 min</w:t>
      </w:r>
      <w:r w:rsidR="00E242E3" w:rsidRPr="00E242E3">
        <w:t>)</w:t>
      </w:r>
    </w:p>
    <w:p w:rsidR="00865811" w:rsidRPr="00865811" w:rsidRDefault="00865811" w:rsidP="00865811">
      <w:pPr>
        <w:pStyle w:val="Leipiskehys"/>
        <w:rPr>
          <w:b/>
        </w:rPr>
      </w:pPr>
      <w:r w:rsidRPr="00865811">
        <w:rPr>
          <w:b/>
        </w:rPr>
        <w:t>1. Kompassin ja reitin piirtäminen</w:t>
      </w:r>
      <w:r w:rsidR="00E242E3">
        <w:rPr>
          <w:b/>
        </w:rPr>
        <w:t xml:space="preserve"> </w:t>
      </w:r>
      <w:r w:rsidR="00E242E3">
        <w:t>(piirretään tarinan edetessä,</w:t>
      </w:r>
      <w:r w:rsidR="00E242E3" w:rsidRPr="00E242E3">
        <w:t xml:space="preserve"> </w:t>
      </w:r>
      <w:r w:rsidR="00E242E3">
        <w:t>kesto n. 20</w:t>
      </w:r>
      <w:r w:rsidR="00E242E3" w:rsidRPr="00E242E3">
        <w:t xml:space="preserve"> min)</w:t>
      </w:r>
    </w:p>
    <w:p w:rsidR="007E644E" w:rsidRDefault="007E60B7" w:rsidP="00865811">
      <w:pPr>
        <w:pStyle w:val="Leipiskehys"/>
      </w:pPr>
      <w:r>
        <w:t xml:space="preserve">Tarinan ensimmäisessä osassa oppilaat piirtävät tarinassa kuulemaansa reittiä </w:t>
      </w:r>
      <w:r w:rsidR="00865811">
        <w:t>ruutu</w:t>
      </w:r>
      <w:r>
        <w:t>paperille ilmansuuntien mukaan.</w:t>
      </w:r>
      <w:r w:rsidR="008323C7" w:rsidRPr="008323C7">
        <w:t xml:space="preserve"> </w:t>
      </w:r>
      <w:r w:rsidR="008323C7">
        <w:t xml:space="preserve">Aluksi ruutupaperin oikeaan yläkulmaan piirretään kompassi eli nuolet/viivat osoittamaan pääilmansuuntia. </w:t>
      </w:r>
      <w:r w:rsidR="00865811">
        <w:t>Yksi askel vastaa yhtä ruutua ylös, alas, oikealle, vasemmalle tai viistoon.</w:t>
      </w:r>
      <w:r>
        <w:t xml:space="preserve"> Lopussa reitistä muodostuu paperille lumiukko, jonka voi värittää ja koristella haluamallaan tavalla.</w:t>
      </w:r>
      <w:r w:rsidR="00442A6E">
        <w:t xml:space="preserve"> Reitti on tarinassa lihavoidulla tekstillä.</w:t>
      </w:r>
    </w:p>
    <w:p w:rsidR="00865811" w:rsidRPr="00977020" w:rsidRDefault="00865811" w:rsidP="00865811">
      <w:pPr>
        <w:pStyle w:val="Leipiskehys"/>
      </w:pPr>
      <w:r>
        <w:rPr>
          <w:b/>
        </w:rPr>
        <w:t xml:space="preserve">Tehtävä 2. </w:t>
      </w:r>
      <w:r w:rsidR="00442A6E">
        <w:rPr>
          <w:b/>
        </w:rPr>
        <w:t>Pörröiset talviturkit</w:t>
      </w:r>
      <w:r>
        <w:rPr>
          <w:b/>
        </w:rPr>
        <w:t xml:space="preserve"> </w:t>
      </w:r>
      <w:r w:rsidR="00E727C1" w:rsidRPr="00E727C1">
        <w:t>(5 min)</w:t>
      </w:r>
    </w:p>
    <w:p w:rsidR="00865811" w:rsidRDefault="00865811" w:rsidP="00865811">
      <w:pPr>
        <w:pStyle w:val="Leipiskehys"/>
      </w:pPr>
      <w:r>
        <w:t>Tehtävässä arvuutellaan mikä eläin on kuvauksen perusteella kyseessä.</w:t>
      </w:r>
      <w:r w:rsidR="00442A6E">
        <w:t xml:space="preserve"> Halutessaan opettaja voi näyttää oppilaille kuvia kyseisten eläinten kesä- ja talvipuvuista.</w:t>
      </w:r>
    </w:p>
    <w:p w:rsidR="00865811" w:rsidRPr="001D3F83" w:rsidRDefault="00865811" w:rsidP="00865811">
      <w:pPr>
        <w:pStyle w:val="Leipiskehys"/>
        <w:rPr>
          <w:b/>
        </w:rPr>
      </w:pPr>
      <w:r w:rsidRPr="001D3F83">
        <w:rPr>
          <w:b/>
        </w:rPr>
        <w:t>Tehtävä 3. Eläinten jäljet</w:t>
      </w:r>
      <w:r w:rsidR="009F3000">
        <w:rPr>
          <w:b/>
        </w:rPr>
        <w:t xml:space="preserve"> lumessa</w:t>
      </w:r>
      <w:r w:rsidR="00E727C1">
        <w:rPr>
          <w:b/>
        </w:rPr>
        <w:t xml:space="preserve"> </w:t>
      </w:r>
      <w:r w:rsidR="00E727C1" w:rsidRPr="00E727C1">
        <w:t>(5 min)</w:t>
      </w:r>
    </w:p>
    <w:p w:rsidR="00865811" w:rsidRDefault="00442A6E" w:rsidP="00865811">
      <w:pPr>
        <w:pStyle w:val="Leipiskehys"/>
      </w:pPr>
      <w:r>
        <w:t>Tehtävässä käsitellään</w:t>
      </w:r>
      <w:r w:rsidR="00865811">
        <w:t xml:space="preserve"> eläinten </w:t>
      </w:r>
      <w:r>
        <w:t xml:space="preserve">lumeen </w:t>
      </w:r>
      <w:r w:rsidR="00865811">
        <w:t>jättämiä jälkiä.</w:t>
      </w:r>
    </w:p>
    <w:p w:rsidR="00865811" w:rsidRPr="00324B71" w:rsidRDefault="00865811" w:rsidP="00865811">
      <w:pPr>
        <w:pStyle w:val="Leipiskehys"/>
        <w:rPr>
          <w:b/>
        </w:rPr>
      </w:pPr>
      <w:r w:rsidRPr="00324B71">
        <w:rPr>
          <w:b/>
        </w:rPr>
        <w:t>Tehtävä 4. Eläinten syömisjäljet</w:t>
      </w:r>
      <w:r w:rsidR="00E727C1">
        <w:rPr>
          <w:b/>
        </w:rPr>
        <w:t xml:space="preserve"> </w:t>
      </w:r>
      <w:r w:rsidR="00E727C1" w:rsidRPr="00E727C1">
        <w:t>(10 min)</w:t>
      </w:r>
    </w:p>
    <w:p w:rsidR="00865811" w:rsidRDefault="00865811" w:rsidP="00865811">
      <w:pPr>
        <w:pStyle w:val="Leipiskehys"/>
      </w:pPr>
      <w:r>
        <w:t>Tehtävässä tutustutaan eläinten jättämiin syömisjälkiin luonnossa.</w:t>
      </w:r>
    </w:p>
    <w:p w:rsidR="00593B09" w:rsidRPr="00653E2C" w:rsidRDefault="00593B09" w:rsidP="00593B09">
      <w:pPr>
        <w:pStyle w:val="Leipiskehys"/>
        <w:rPr>
          <w:b/>
        </w:rPr>
      </w:pPr>
      <w:r w:rsidRPr="00653E2C">
        <w:rPr>
          <w:b/>
        </w:rPr>
        <w:t xml:space="preserve">Tehtävä </w:t>
      </w:r>
      <w:r w:rsidR="00442A6E">
        <w:rPr>
          <w:b/>
        </w:rPr>
        <w:t>5. Karhuemon suuri talviuniarvoitus</w:t>
      </w:r>
      <w:r w:rsidR="00E727C1">
        <w:rPr>
          <w:b/>
        </w:rPr>
        <w:t xml:space="preserve"> </w:t>
      </w:r>
      <w:r w:rsidR="00E727C1" w:rsidRPr="00E727C1">
        <w:t>(5 min)</w:t>
      </w:r>
    </w:p>
    <w:p w:rsidR="00593B09" w:rsidRDefault="00593B09" w:rsidP="00593B09">
      <w:pPr>
        <w:pStyle w:val="Leipiskehys"/>
      </w:pPr>
      <w:r>
        <w:t>Tehtävässä pohditaan eläinten</w:t>
      </w:r>
      <w:r w:rsidR="00442A6E">
        <w:t xml:space="preserve"> talvehtimiskeinoja.</w:t>
      </w:r>
    </w:p>
    <w:p w:rsidR="00917BB0" w:rsidRDefault="00593B09" w:rsidP="008323C7">
      <w:pPr>
        <w:pStyle w:val="Leipiskehys"/>
      </w:pPr>
      <w:r w:rsidRPr="00BF75BA">
        <w:rPr>
          <w:b/>
        </w:rPr>
        <w:t>Tehtävä 6. Oikein/väärin-väittämät</w:t>
      </w:r>
      <w:r w:rsidR="00E727C1">
        <w:rPr>
          <w:b/>
        </w:rPr>
        <w:t xml:space="preserve"> </w:t>
      </w:r>
      <w:r w:rsidR="00E727C1" w:rsidRPr="00E727C1">
        <w:t>(10 min)</w:t>
      </w:r>
      <w:r w:rsidR="00B856E6">
        <w:t xml:space="preserve"> </w:t>
      </w:r>
      <w:r w:rsidR="008323C7">
        <w:t>Tehtävässä käsitellään talviseen luontoon liittyviä oikein/väärin-väittämiä.</w:t>
      </w:r>
    </w:p>
    <w:p w:rsidR="00E727C1" w:rsidRDefault="009E5F75" w:rsidP="00E727C1">
      <w:pPr>
        <w:pStyle w:val="Leipiskehys"/>
      </w:pPr>
      <w:r w:rsidRPr="009E5F75">
        <w:rPr>
          <w:b/>
        </w:rPr>
        <w:lastRenderedPageBreak/>
        <w:t>Tarinan osa 2</w:t>
      </w:r>
      <w:r w:rsidR="00E727C1">
        <w:rPr>
          <w:b/>
        </w:rPr>
        <w:t xml:space="preserve"> </w:t>
      </w:r>
      <w:r w:rsidR="00E727C1" w:rsidRPr="00E242E3">
        <w:t>(</w:t>
      </w:r>
      <w:r w:rsidR="00E727C1">
        <w:t>kesto noin 90 min: tarina noin 30 min ja tehtävät noin 60 min</w:t>
      </w:r>
      <w:r w:rsidR="00E727C1" w:rsidRPr="00E242E3">
        <w:t>)</w:t>
      </w:r>
    </w:p>
    <w:p w:rsidR="00B8111F" w:rsidRDefault="00B8111F" w:rsidP="00B8111F">
      <w:pPr>
        <w:pStyle w:val="Leipiskehys"/>
        <w:rPr>
          <w:b/>
        </w:rPr>
      </w:pPr>
      <w:r w:rsidRPr="00BE5CD0">
        <w:rPr>
          <w:b/>
        </w:rPr>
        <w:t>Teh</w:t>
      </w:r>
      <w:r w:rsidR="00442A6E">
        <w:rPr>
          <w:b/>
        </w:rPr>
        <w:t>tävä 1. Maiseman piirtäminen</w:t>
      </w:r>
      <w:r w:rsidR="00E727C1">
        <w:rPr>
          <w:b/>
        </w:rPr>
        <w:t xml:space="preserve"> </w:t>
      </w:r>
      <w:r w:rsidR="00E727C1" w:rsidRPr="00E727C1">
        <w:t>(noin 20 minuuttia)</w:t>
      </w:r>
    </w:p>
    <w:p w:rsidR="00442A6E" w:rsidRDefault="00442A6E" w:rsidP="00B8111F">
      <w:pPr>
        <w:pStyle w:val="Leipiskehys"/>
      </w:pPr>
      <w:r w:rsidRPr="00442A6E">
        <w:t>Oppilaat piirtävät maiseman tyhjälle A4-kokoiselle piirustuspaperille</w:t>
      </w:r>
      <w:r w:rsidR="00E727C1">
        <w:t xml:space="preserve"> opettaja</w:t>
      </w:r>
      <w:r>
        <w:t>n lukemien ohjeiden mukaan. Paperi asetetaan vaakatasoon.</w:t>
      </w:r>
    </w:p>
    <w:p w:rsidR="00E727C1" w:rsidRDefault="00B8111F" w:rsidP="00B8111F">
      <w:pPr>
        <w:pStyle w:val="Leipiskehys"/>
        <w:rPr>
          <w:b/>
        </w:rPr>
      </w:pPr>
      <w:r>
        <w:rPr>
          <w:b/>
        </w:rPr>
        <w:t xml:space="preserve">Tehtävä </w:t>
      </w:r>
      <w:r w:rsidRPr="00B8111F">
        <w:rPr>
          <w:b/>
        </w:rPr>
        <w:t>2. Navetan arvoitukset</w:t>
      </w:r>
      <w:r w:rsidR="00E727C1">
        <w:rPr>
          <w:b/>
        </w:rPr>
        <w:t xml:space="preserve"> </w:t>
      </w:r>
      <w:r w:rsidR="00E727C1" w:rsidRPr="00E727C1">
        <w:t>(5 min)</w:t>
      </w:r>
    </w:p>
    <w:p w:rsidR="00442A6E" w:rsidRPr="00E727C1" w:rsidRDefault="00442A6E" w:rsidP="00B8111F">
      <w:pPr>
        <w:pStyle w:val="Leipiskehys"/>
        <w:rPr>
          <w:b/>
        </w:rPr>
      </w:pPr>
      <w:r>
        <w:t>Tehtävässä ratkaistaan</w:t>
      </w:r>
      <w:r w:rsidRPr="00442A6E">
        <w:t xml:space="preserve"> navetan eläinten esittämiä arvoituksia.</w:t>
      </w:r>
    </w:p>
    <w:p w:rsidR="00B8111F" w:rsidRDefault="00B8111F" w:rsidP="00B8111F">
      <w:pPr>
        <w:pStyle w:val="Leipiskehys"/>
        <w:rPr>
          <w:b/>
        </w:rPr>
      </w:pPr>
      <w:r>
        <w:rPr>
          <w:b/>
        </w:rPr>
        <w:t xml:space="preserve">Tehtävä </w:t>
      </w:r>
      <w:r w:rsidRPr="00B8111F">
        <w:rPr>
          <w:b/>
        </w:rPr>
        <w:t>3. Mysteerimerkit</w:t>
      </w:r>
      <w:r w:rsidR="00E727C1">
        <w:rPr>
          <w:b/>
        </w:rPr>
        <w:t xml:space="preserve"> </w:t>
      </w:r>
      <w:r w:rsidR="00E727C1" w:rsidRPr="00E727C1">
        <w:t>(20 min)</w:t>
      </w:r>
    </w:p>
    <w:p w:rsidR="0006507D" w:rsidRPr="0006507D" w:rsidRDefault="0006507D" w:rsidP="00B8111F">
      <w:pPr>
        <w:pStyle w:val="Leipiskehys"/>
        <w:rPr>
          <w:color w:val="FF0000"/>
        </w:rPr>
      </w:pPr>
      <w:r>
        <w:t xml:space="preserve">Tehtävässä ratkaistaan mystinen salakirjoitus. </w:t>
      </w:r>
      <w:proofErr w:type="spellStart"/>
      <w:r w:rsidRPr="0006507D">
        <w:rPr>
          <w:color w:val="FF0000"/>
        </w:rPr>
        <w:t>Huom</w:t>
      </w:r>
      <w:proofErr w:type="spellEnd"/>
      <w:r w:rsidRPr="0006507D">
        <w:rPr>
          <w:color w:val="FF0000"/>
        </w:rPr>
        <w:t xml:space="preserve">! Salakirjoituksen ratkaisu toimii </w:t>
      </w:r>
      <w:proofErr w:type="spellStart"/>
      <w:r w:rsidRPr="0006507D">
        <w:rPr>
          <w:color w:val="FF0000"/>
        </w:rPr>
        <w:t>pin</w:t>
      </w:r>
      <w:proofErr w:type="spellEnd"/>
      <w:r w:rsidRPr="0006507D">
        <w:rPr>
          <w:color w:val="FF0000"/>
        </w:rPr>
        <w:t xml:space="preserve">-koodina viimeisen tehtävän </w:t>
      </w:r>
      <w:proofErr w:type="spellStart"/>
      <w:r w:rsidRPr="0006507D">
        <w:rPr>
          <w:color w:val="FF0000"/>
        </w:rPr>
        <w:t>Kahoot</w:t>
      </w:r>
      <w:proofErr w:type="spellEnd"/>
      <w:r w:rsidRPr="0006507D">
        <w:rPr>
          <w:color w:val="FF0000"/>
        </w:rPr>
        <w:t xml:space="preserve">-tietovisaan. Opettajan esivalmistelut: </w:t>
      </w:r>
    </w:p>
    <w:p w:rsidR="0006507D" w:rsidRPr="0006507D" w:rsidRDefault="0006507D" w:rsidP="00B8111F">
      <w:pPr>
        <w:pStyle w:val="Leipiskehys"/>
      </w:pPr>
      <w:r>
        <w:t xml:space="preserve">Avaa tehtävän 5 </w:t>
      </w:r>
      <w:proofErr w:type="spellStart"/>
      <w:r>
        <w:t>Kahoot</w:t>
      </w:r>
      <w:proofErr w:type="spellEnd"/>
      <w:r>
        <w:t>-linkki, v</w:t>
      </w:r>
      <w:r w:rsidRPr="0006507D">
        <w:t xml:space="preserve">alitse Play as </w:t>
      </w:r>
      <w:proofErr w:type="spellStart"/>
      <w:r w:rsidRPr="0006507D">
        <w:t>guest</w:t>
      </w:r>
      <w:proofErr w:type="spellEnd"/>
      <w:r w:rsidRPr="0006507D">
        <w:t xml:space="preserve"> ja sen jälkeen </w:t>
      </w:r>
      <w:r>
        <w:t xml:space="preserve">valitse </w:t>
      </w:r>
      <w:r w:rsidRPr="0006507D">
        <w:t>Classic</w:t>
      </w:r>
      <w:r>
        <w:t>. Ohjelma antaa</w:t>
      </w:r>
      <w:r w:rsidR="00E242E3">
        <w:t xml:space="preserve"> pelin </w:t>
      </w:r>
      <w:proofErr w:type="spellStart"/>
      <w:r w:rsidR="00E242E3">
        <w:t>pin</w:t>
      </w:r>
      <w:proofErr w:type="spellEnd"/>
      <w:r w:rsidR="00E242E3">
        <w:t>-koodin, joka</w:t>
      </w:r>
      <w:r w:rsidRPr="0006507D">
        <w:t xml:space="preserve"> </w:t>
      </w:r>
      <w:r>
        <w:t xml:space="preserve">opettajan </w:t>
      </w:r>
      <w:r w:rsidR="00E242E3">
        <w:t>täytyy lisätä</w:t>
      </w:r>
      <w:r>
        <w:t xml:space="preserve"> Mysteerimerkit-tehtävä</w:t>
      </w:r>
      <w:r w:rsidR="00E242E3">
        <w:t>än</w:t>
      </w:r>
      <w:r>
        <w:t xml:space="preserve"> (liitetiedosto)</w:t>
      </w:r>
      <w:r w:rsidRPr="0006507D">
        <w:t>.</w:t>
      </w:r>
      <w:r>
        <w:t xml:space="preserve"> Kirjoita koodin numerot</w:t>
      </w:r>
      <w:r w:rsidR="00E242E3">
        <w:t xml:space="preserve"> auki</w:t>
      </w:r>
      <w:r>
        <w:t xml:space="preserve"> kirjaimin ja muuta kirjaimet erikoismerkeiksi.</w:t>
      </w:r>
      <w:r w:rsidRPr="0006507D">
        <w:t xml:space="preserve"> </w:t>
      </w:r>
      <w:r w:rsidR="00E242E3">
        <w:t xml:space="preserve">Tarinassa tehtävän 3 kohdalla valmiiksi oleva </w:t>
      </w:r>
      <w:proofErr w:type="spellStart"/>
      <w:r w:rsidR="00E242E3">
        <w:t>pin</w:t>
      </w:r>
      <w:proofErr w:type="spellEnd"/>
      <w:r w:rsidR="00E242E3">
        <w:t xml:space="preserve">-koodi on esimerkkinä, eikä siis toimi juuri sinun </w:t>
      </w:r>
      <w:proofErr w:type="spellStart"/>
      <w:r w:rsidR="00E242E3">
        <w:t>Kahoot</w:t>
      </w:r>
      <w:proofErr w:type="spellEnd"/>
      <w:r w:rsidR="00E242E3">
        <w:t xml:space="preserve">-visassa. </w:t>
      </w:r>
      <w:r w:rsidRPr="0006507D">
        <w:t xml:space="preserve">Älä sulje </w:t>
      </w:r>
      <w:proofErr w:type="spellStart"/>
      <w:r w:rsidRPr="0006507D">
        <w:t>Kahootia</w:t>
      </w:r>
      <w:proofErr w:type="spellEnd"/>
      <w:r w:rsidRPr="0006507D">
        <w:t xml:space="preserve"> saatuasi </w:t>
      </w:r>
      <w:proofErr w:type="spellStart"/>
      <w:r w:rsidRPr="0006507D">
        <w:t>pin</w:t>
      </w:r>
      <w:proofErr w:type="spellEnd"/>
      <w:r w:rsidRPr="0006507D">
        <w:t>-koodi, sillä koodi vaihtuu joka kerta, kun käynnistät pelin</w:t>
      </w:r>
      <w:r>
        <w:t>!</w:t>
      </w:r>
    </w:p>
    <w:p w:rsidR="00B8111F" w:rsidRDefault="00503CE7" w:rsidP="00B8111F">
      <w:pPr>
        <w:pStyle w:val="Leipiskehys"/>
        <w:rPr>
          <w:b/>
        </w:rPr>
      </w:pPr>
      <w:r>
        <w:rPr>
          <w:b/>
        </w:rPr>
        <w:t xml:space="preserve">Tehtävä </w:t>
      </w:r>
      <w:r w:rsidR="00B8111F" w:rsidRPr="00B8111F">
        <w:rPr>
          <w:b/>
        </w:rPr>
        <w:t>4. Kuka kukin kissa on?</w:t>
      </w:r>
      <w:r w:rsidR="00E727C1">
        <w:rPr>
          <w:b/>
        </w:rPr>
        <w:t xml:space="preserve"> </w:t>
      </w:r>
      <w:r w:rsidR="00E727C1" w:rsidRPr="00E727C1">
        <w:t>(10 min)</w:t>
      </w:r>
    </w:p>
    <w:p w:rsidR="0006507D" w:rsidRPr="0006507D" w:rsidRDefault="0006507D" w:rsidP="00B8111F">
      <w:pPr>
        <w:pStyle w:val="Leipiskehys"/>
      </w:pPr>
      <w:r w:rsidRPr="0006507D">
        <w:t xml:space="preserve">Tehtävässä päätellään saatujen vihjeiden perusteella jokaisen kissan häkki, nimi, turkin väri ja lempilelu. </w:t>
      </w:r>
      <w:r>
        <w:t>Apuna kannattaa käyttää tyhjää taulukkoa ja täydentää ratkaistut asiat taulukkoon. Jokaiselle oppilaalle voi jakaa oman taulukon (liitetiedosto) tai tehtävä voidaan ratkaista yhdessä.</w:t>
      </w:r>
    </w:p>
    <w:p w:rsidR="009E5F75" w:rsidRPr="009E5F75" w:rsidRDefault="00503CE7" w:rsidP="009E5F75">
      <w:pPr>
        <w:pStyle w:val="Leipiskehys"/>
        <w:rPr>
          <w:b/>
        </w:rPr>
      </w:pPr>
      <w:r>
        <w:rPr>
          <w:b/>
        </w:rPr>
        <w:t xml:space="preserve">Tehtävä </w:t>
      </w:r>
      <w:r w:rsidR="00B8111F" w:rsidRPr="00B8111F">
        <w:rPr>
          <w:b/>
        </w:rPr>
        <w:t xml:space="preserve">5. </w:t>
      </w:r>
      <w:proofErr w:type="spellStart"/>
      <w:r w:rsidR="00B8111F" w:rsidRPr="00B8111F">
        <w:rPr>
          <w:b/>
        </w:rPr>
        <w:t>Kahoot</w:t>
      </w:r>
      <w:proofErr w:type="spellEnd"/>
      <w:r w:rsidR="00B8111F" w:rsidRPr="00B8111F">
        <w:rPr>
          <w:b/>
        </w:rPr>
        <w:t>-visa</w:t>
      </w:r>
      <w:r w:rsidR="00E727C1">
        <w:rPr>
          <w:b/>
        </w:rPr>
        <w:t xml:space="preserve"> </w:t>
      </w:r>
      <w:r w:rsidR="00E727C1" w:rsidRPr="00E727C1">
        <w:t>(10 min)</w:t>
      </w:r>
    </w:p>
    <w:p w:rsidR="00AA1477" w:rsidRDefault="0006507D" w:rsidP="00865811">
      <w:pPr>
        <w:pStyle w:val="Leipiskehys"/>
      </w:pPr>
      <w:r>
        <w:t xml:space="preserve">Lopuksi pelataan </w:t>
      </w:r>
      <w:proofErr w:type="spellStart"/>
      <w:r>
        <w:t>Kahoot</w:t>
      </w:r>
      <w:proofErr w:type="spellEnd"/>
      <w:r>
        <w:t xml:space="preserve">-tietovisa, jossa käsitellään </w:t>
      </w:r>
      <w:proofErr w:type="spellStart"/>
      <w:r>
        <w:t>Unskin</w:t>
      </w:r>
      <w:proofErr w:type="spellEnd"/>
      <w:r>
        <w:t xml:space="preserve"> talviseikkailusta opittuja asioita. </w:t>
      </w:r>
      <w:proofErr w:type="spellStart"/>
      <w:r w:rsidR="00E242E3">
        <w:t>Kahoot</w:t>
      </w:r>
      <w:proofErr w:type="spellEnd"/>
      <w:r w:rsidR="00E242E3">
        <w:t xml:space="preserve">-peli tulee olla avattuna ennen tarinan kertomista ja saadun </w:t>
      </w:r>
      <w:proofErr w:type="spellStart"/>
      <w:r w:rsidR="00E242E3">
        <w:t>pin</w:t>
      </w:r>
      <w:proofErr w:type="spellEnd"/>
      <w:r w:rsidR="00E242E3">
        <w:t xml:space="preserve">-koodin tulee olla muokattuna tehtävässä 3. Mysteerimerkit. </w:t>
      </w:r>
      <w:proofErr w:type="spellStart"/>
      <w:r w:rsidR="00AA1477">
        <w:t>Kahoot</w:t>
      </w:r>
      <w:proofErr w:type="spellEnd"/>
      <w:r w:rsidR="00AA1477">
        <w:t xml:space="preserve">-linkki: </w:t>
      </w:r>
      <w:hyperlink r:id="rId15" w:history="1">
        <w:r w:rsidR="00AA1477" w:rsidRPr="00761A4B">
          <w:rPr>
            <w:rStyle w:val="Hyperlink"/>
          </w:rPr>
          <w:t>https://create.kahoot.it/share/unskin-talvinen-seikkailu/382431bd-265d-40f4-91f2-2c92458806e5</w:t>
        </w:r>
      </w:hyperlink>
      <w:r w:rsidR="00AA1477">
        <w:t xml:space="preserve"> </w:t>
      </w:r>
    </w:p>
    <w:p w:rsidR="00AA1477" w:rsidRDefault="00AA1477" w:rsidP="00865811">
      <w:pPr>
        <w:pStyle w:val="Leipiskehys"/>
      </w:pPr>
    </w:p>
    <w:p w:rsidR="005A75FD" w:rsidRDefault="005A75FD" w:rsidP="00865811">
      <w:pPr>
        <w:pStyle w:val="Leipiskehys"/>
      </w:pPr>
    </w:p>
    <w:p w:rsidR="00550365" w:rsidRPr="007E644E" w:rsidRDefault="00550365" w:rsidP="00865811">
      <w:pPr>
        <w:pStyle w:val="Leipiskehys"/>
      </w:pPr>
    </w:p>
    <w:p w:rsidR="00E242E3" w:rsidRDefault="00E242E3" w:rsidP="00E242E3">
      <w:pPr>
        <w:pStyle w:val="Otsikko2kehys"/>
      </w:pPr>
      <w:r>
        <w:lastRenderedPageBreak/>
        <w:t>Tarinan osa 1</w:t>
      </w:r>
    </w:p>
    <w:p w:rsidR="007E644E" w:rsidRDefault="007E644E" w:rsidP="007E644E">
      <w:pPr>
        <w:pStyle w:val="Leipiskehys"/>
      </w:pPr>
      <w:r>
        <w:t xml:space="preserve">Hei kaikille! Minä olen </w:t>
      </w:r>
      <w:proofErr w:type="spellStart"/>
      <w:r>
        <w:t>Unski</w:t>
      </w:r>
      <w:proofErr w:type="spellEnd"/>
      <w:r>
        <w:t xml:space="preserve">-kissa. Asustelin aikoinani Muhoksen suunnalla ja liikuskelin milloin missäkin. Minulla </w:t>
      </w:r>
      <w:r w:rsidR="000512EC">
        <w:t>on teille hirveästi kerrottavaa!</w:t>
      </w:r>
      <w:r>
        <w:t xml:space="preserve"> Nyt lähipäivinä on tapahtunut jänniä asioita, maa on nimittäin muuttunut valkoiseksi! Olen kuullut metsän eläinten puhuvan talvesta ja tätä maahan satanutta asiaa kutsut</w:t>
      </w:r>
      <w:r w:rsidR="000512EC">
        <w:t>aan lumeksi. Nuorena kollina vaeltelin</w:t>
      </w:r>
      <w:r w:rsidR="00E727C1">
        <w:t xml:space="preserve"> metsi</w:t>
      </w:r>
      <w:r w:rsidR="000512EC">
        <w:t>ssä ja näin ja koin kaikkea jännittävää!</w:t>
      </w:r>
    </w:p>
    <w:p w:rsidR="00977020" w:rsidRDefault="007E644E" w:rsidP="00977020">
      <w:pPr>
        <w:pStyle w:val="Leipiskehys"/>
      </w:pPr>
      <w:r>
        <w:t>No, nyt kun talvi saapui vihdoin tännekin, haluaisin</w:t>
      </w:r>
      <w:r w:rsidR="000512EC">
        <w:t xml:space="preserve"> kertoa teille nuoruuden seikkailustani talvisessa</w:t>
      </w:r>
      <w:r>
        <w:t xml:space="preserve"> metsä</w:t>
      </w:r>
      <w:r w:rsidR="000512EC">
        <w:t>ssä. T</w:t>
      </w:r>
      <w:r>
        <w:t>e saatte seurata matkaani</w:t>
      </w:r>
      <w:r w:rsidR="000512EC">
        <w:t xml:space="preserve"> ja haluan teidänkin oppivan sen kaiken jännittävän, mitä minä opin metsän eläimiltä</w:t>
      </w:r>
      <w:r>
        <w:t>!</w:t>
      </w:r>
      <w:r w:rsidR="000512EC">
        <w:t xml:space="preserve"> Tuolloin kodittomana kulkiessani koitin etsiä itselleni lämpöistä</w:t>
      </w:r>
      <w:r>
        <w:t xml:space="preserve"> yöpaikka</w:t>
      </w:r>
      <w:r w:rsidR="000512EC">
        <w:t>a, koska eihän kissa</w:t>
      </w:r>
      <w:r w:rsidR="00E727C1">
        <w:t xml:space="preserve"> enää talven tultua tarkene</w:t>
      </w:r>
      <w:r w:rsidR="007E60B7">
        <w:t xml:space="preserve"> ulkona kylmässä. Kuulin ihmisten</w:t>
      </w:r>
      <w:r>
        <w:t xml:space="preserve"> Muhoksella puhuvan suunnistamisesta</w:t>
      </w:r>
      <w:r w:rsidR="007E60B7">
        <w:t xml:space="preserve"> kompassin avulla, kuulemma ihmiset tarvitsevat sellaista</w:t>
      </w:r>
      <w:r w:rsidR="00D1652E">
        <w:t xml:space="preserve"> kapinetta metsässä liikkuessaan</w:t>
      </w:r>
      <w:r w:rsidR="007E60B7">
        <w:t xml:space="preserve">. </w:t>
      </w:r>
      <w:r w:rsidR="007E60B7" w:rsidRPr="007E60B7">
        <w:t xml:space="preserve">Ilmansuunnat taisivat liittyä siihen jotenkin... </w:t>
      </w:r>
      <w:r w:rsidR="00D1652E">
        <w:t>Me kissathan pärjäämme ilman apuvälineitä, sillä meillä on loistava suuntavaisto!</w:t>
      </w:r>
      <w:r>
        <w:t xml:space="preserve"> </w:t>
      </w:r>
    </w:p>
    <w:p w:rsidR="00D1652E" w:rsidRDefault="00D1652E" w:rsidP="00977020">
      <w:pPr>
        <w:pStyle w:val="Leipiskehys"/>
      </w:pPr>
    </w:p>
    <w:p w:rsidR="00977020" w:rsidRDefault="007E644E" w:rsidP="00977020">
      <w:pPr>
        <w:pStyle w:val="Leipiskehys"/>
        <w:rPr>
          <w:b/>
        </w:rPr>
      </w:pPr>
      <w:r w:rsidRPr="007E60B7">
        <w:rPr>
          <w:b/>
        </w:rPr>
        <w:t>T</w:t>
      </w:r>
      <w:r w:rsidR="00977020">
        <w:rPr>
          <w:b/>
        </w:rPr>
        <w:t>ehtävä 1. Kompassin piirtäminen</w:t>
      </w:r>
      <w:r w:rsidRPr="007E60B7">
        <w:rPr>
          <w:b/>
        </w:rPr>
        <w:t xml:space="preserve"> </w:t>
      </w:r>
    </w:p>
    <w:p w:rsidR="00406A77" w:rsidRDefault="00D1652E" w:rsidP="007E644E">
      <w:pPr>
        <w:pStyle w:val="Leipiskehys"/>
      </w:pPr>
      <w:r>
        <w:t xml:space="preserve">Asetetaan paperi pystysuuntaan. </w:t>
      </w:r>
      <w:r w:rsidR="007E60B7" w:rsidRPr="007E60B7">
        <w:t xml:space="preserve">Piirretään ruutupaperille oikeaan yläkulmaan pääilmansuunnat osoittava kompassi. Piirretään </w:t>
      </w:r>
      <w:proofErr w:type="spellStart"/>
      <w:r w:rsidR="007E60B7" w:rsidRPr="007E60B7">
        <w:t>Unskin</w:t>
      </w:r>
      <w:proofErr w:type="spellEnd"/>
      <w:r w:rsidR="007E60B7" w:rsidRPr="007E60B7">
        <w:t xml:space="preserve"> kulkema reitti tarinan ohjeiden mukaan.</w:t>
      </w:r>
      <w:r w:rsidR="007E60B7">
        <w:t xml:space="preserve"> Kun tarinassa kuljetaan pääilmansuuntien väliseen suuntaan, esim. idän ja etelän väliseen suuntaan, tarkoittaa se, että piirretään viistosti ruutujen kulmasta kulmaan esim. ala</w:t>
      </w:r>
      <w:r w:rsidR="00977020">
        <w:t xml:space="preserve">s </w:t>
      </w:r>
      <w:r w:rsidR="007E60B7">
        <w:t>oikealle.</w:t>
      </w:r>
      <w:r w:rsidR="00406A77">
        <w:t xml:space="preserve"> Piirtäminen aloitetaan paperin yläosasta.</w:t>
      </w:r>
    </w:p>
    <w:p w:rsidR="007E644E" w:rsidRDefault="007E644E" w:rsidP="007E644E">
      <w:pPr>
        <w:pStyle w:val="Leipiskehys"/>
      </w:pPr>
      <w:r>
        <w:t xml:space="preserve">Kuljin metsän keskellä ja lunta oli silmien kantamattomiin. Seurasin metsässä kulkevaa polkua. </w:t>
      </w:r>
    </w:p>
    <w:p w:rsidR="007E644E" w:rsidRPr="001D3F83" w:rsidRDefault="007E644E" w:rsidP="007E644E">
      <w:pPr>
        <w:pStyle w:val="Leipiskehys"/>
        <w:rPr>
          <w:b/>
        </w:rPr>
      </w:pPr>
      <w:r w:rsidRPr="001D3F83">
        <w:rPr>
          <w:b/>
        </w:rPr>
        <w:t xml:space="preserve">Astuin viisi askelta etelään, kolme askelta itään, kaksi etelään ja vielä kolme länteen.  </w:t>
      </w:r>
    </w:p>
    <w:p w:rsidR="00E2139E" w:rsidRDefault="007E644E" w:rsidP="007E644E">
      <w:pPr>
        <w:pStyle w:val="Leipiskehys"/>
      </w:pPr>
      <w:r>
        <w:t xml:space="preserve">Sitten polku jatkuikin mielenkiintoiseen suuntaan </w:t>
      </w:r>
      <w:r w:rsidRPr="001D3F83">
        <w:rPr>
          <w:b/>
        </w:rPr>
        <w:t>ja liikuin kaksi askelta idän ja etelän välissä olevaan suuntaan</w:t>
      </w:r>
      <w:r w:rsidR="00D1652E">
        <w:t>.</w:t>
      </w:r>
      <w:r w:rsidR="001D3F83">
        <w:t xml:space="preserve"> Tämän jälkeen otin vielä </w:t>
      </w:r>
      <w:r w:rsidRPr="001D3F83">
        <w:rPr>
          <w:b/>
        </w:rPr>
        <w:t>kaksi askelta etelään ja kaksi etelän ja lännen väliseen suuntaan</w:t>
      </w:r>
      <w:r w:rsidR="00917BB0">
        <w:t xml:space="preserve">. </w:t>
      </w:r>
    </w:p>
    <w:p w:rsidR="00E2139E" w:rsidRDefault="007E644E" w:rsidP="007E644E">
      <w:pPr>
        <w:pStyle w:val="Leipiskehys"/>
      </w:pPr>
      <w:r>
        <w:t xml:space="preserve">Vaikka aina ajattelin, että turkkini on lämmin, enkä voisi paleltua, niin nyt alkoi tassuja jo paleltaa kovin. Miten ihmeessä muut eläimet selviävät täällä lumen keskellä ilman lämmikettä? Ihmettelin mielessäni. Pienet tassuni upposivat </w:t>
      </w:r>
      <w:proofErr w:type="gramStart"/>
      <w:r>
        <w:t xml:space="preserve">lumeen </w:t>
      </w:r>
      <w:r w:rsidR="00917BB0">
        <w:t xml:space="preserve"> </w:t>
      </w:r>
      <w:r>
        <w:t>nilkkoja</w:t>
      </w:r>
      <w:proofErr w:type="gramEnd"/>
      <w:r>
        <w:t xml:space="preserve"> myöten, enkä oikein tiennyt minne olisin astunut niin, ettei kylmä olisi pistellyt jalkapohjiani. “Lunta on aivan liikaa!” minä huusin ääneen turhautuneena. </w:t>
      </w:r>
    </w:p>
    <w:p w:rsidR="007E644E" w:rsidRDefault="007E644E" w:rsidP="007E644E">
      <w:pPr>
        <w:pStyle w:val="Leipiskehys"/>
      </w:pPr>
      <w:r>
        <w:lastRenderedPageBreak/>
        <w:t xml:space="preserve">Käänsin katseeni eteenpäin ja jokin sai minut pysähtymään. Yhtäkkiä silmäni näkivät jotain kummallista. Mikä ihme tuo kummajainen oli…? Kaukaa lähestyi jokin ihmeellinen pomppiva lumipallo. Eiväthän lumipallot osaa pomppia, minä tiesin. Lumipallo lähestyi lähestymistään ja nyt näinkin, että sillä oli myös pitkät korvat.  </w:t>
      </w:r>
    </w:p>
    <w:p w:rsidR="00715493" w:rsidRDefault="007E644E" w:rsidP="007E644E">
      <w:pPr>
        <w:pStyle w:val="Leipiskehys"/>
      </w:pPr>
      <w:r>
        <w:t xml:space="preserve">”Tiedän yhden eläimen, joka osaa pomppia ja jolla on pitkät korvat, mutta eiväthän ne ole valkoisia?” Mikä ihme se mahtaa olla? </w:t>
      </w:r>
      <w:r w:rsidRPr="00715493">
        <w:rPr>
          <w:b/>
        </w:rPr>
        <w:t>(Metsäjänis)</w:t>
      </w:r>
      <w:r>
        <w:t xml:space="preserve"> </w:t>
      </w:r>
    </w:p>
    <w:p w:rsidR="007E644E" w:rsidRDefault="007E644E" w:rsidP="007E644E">
      <w:pPr>
        <w:pStyle w:val="Leipiskehys"/>
      </w:pPr>
      <w:r>
        <w:t xml:space="preserve">”Hei, sinä siellä! </w:t>
      </w:r>
      <w:r w:rsidR="00867175">
        <w:t>Kuka sinä olet ja miksi</w:t>
      </w:r>
      <w:r>
        <w:t xml:space="preserve"> olet valkoinen?” minä kysyin ja juoksin otuksen kiinni.  </w:t>
      </w:r>
    </w:p>
    <w:p w:rsidR="007E644E" w:rsidRDefault="007E644E" w:rsidP="007E644E">
      <w:pPr>
        <w:pStyle w:val="Leipiskehys"/>
      </w:pPr>
      <w:r>
        <w:t>”No hei, minä olen</w:t>
      </w:r>
      <w:r w:rsidR="00867175">
        <w:t xml:space="preserve"> metsäjänis ja olen</w:t>
      </w:r>
      <w:r>
        <w:t xml:space="preserve"> vaihtanut itselleni talviturkin, jotta pysyisin paremmin näin talvella turvassa. Näet, vaalea turkki talvella on hyvä suojaväri ja antaa hyvän näkösuojan </w:t>
      </w:r>
      <w:r w:rsidR="00867175">
        <w:t>erilaisia saalistajia vastaan” m</w:t>
      </w:r>
      <w:r>
        <w:t xml:space="preserve">etsäjänis vastasi. </w:t>
      </w:r>
    </w:p>
    <w:p w:rsidR="007E644E" w:rsidRDefault="007E644E" w:rsidP="007E644E">
      <w:pPr>
        <w:pStyle w:val="Leipiskehys"/>
      </w:pPr>
      <w:r>
        <w:t xml:space="preserve"> ”Ahaa, onpa hassua! Onko teitä muitakin metsän eläimiä, jotka valmistautuvat talveen noin?</w:t>
      </w:r>
      <w:r w:rsidR="00867175">
        <w:t>”</w:t>
      </w:r>
      <w:r>
        <w:t xml:space="preserve"> minä ihmettelin.  </w:t>
      </w:r>
    </w:p>
    <w:p w:rsidR="00977020" w:rsidRDefault="007E644E" w:rsidP="007E644E">
      <w:pPr>
        <w:pStyle w:val="Leipiskehys"/>
      </w:pPr>
      <w:r>
        <w:t>”No on! Tässäpä sinulle muutama arvoitus, jotka sinun tulee ratkaista”</w:t>
      </w:r>
      <w:r w:rsidR="00867175">
        <w:t>,</w:t>
      </w:r>
      <w:r>
        <w:t xml:space="preserve"> sanoi jänis. </w:t>
      </w:r>
    </w:p>
    <w:p w:rsidR="00BE29E8" w:rsidRDefault="00BE29E8" w:rsidP="007E644E">
      <w:pPr>
        <w:pStyle w:val="Leipiskehys"/>
      </w:pPr>
    </w:p>
    <w:p w:rsidR="007E644E" w:rsidRPr="00977020" w:rsidRDefault="00977020" w:rsidP="007E644E">
      <w:pPr>
        <w:pStyle w:val="Leipiskehys"/>
      </w:pPr>
      <w:r>
        <w:rPr>
          <w:b/>
        </w:rPr>
        <w:t xml:space="preserve">Tehtävä 2. </w:t>
      </w:r>
      <w:r w:rsidR="00BE29E8">
        <w:rPr>
          <w:b/>
        </w:rPr>
        <w:t>Pörröiset talviturkit</w:t>
      </w:r>
      <w:r w:rsidR="00867175">
        <w:rPr>
          <w:b/>
        </w:rPr>
        <w:t xml:space="preserve"> </w:t>
      </w:r>
    </w:p>
    <w:p w:rsidR="00977020" w:rsidRDefault="007E644E" w:rsidP="007E644E">
      <w:pPr>
        <w:pStyle w:val="Leipiskehys"/>
      </w:pPr>
      <w:r>
        <w:t xml:space="preserve">Kesällä ruskea, talvella harmaaselkäinen. Kahdesti vuodessa tapahtuu minun karvanvaihtoni ja vatsani, korvani sekä häntäni väri pysyy vuoden ajasta riippumatta aina samana. Kuka minä olen? </w:t>
      </w:r>
      <w:r w:rsidRPr="00BE29E8">
        <w:rPr>
          <w:b/>
        </w:rPr>
        <w:t>(Orava)</w:t>
      </w:r>
    </w:p>
    <w:p w:rsidR="00B67A8F" w:rsidRDefault="00867175" w:rsidP="007E644E">
      <w:pPr>
        <w:pStyle w:val="Leipiskehys"/>
      </w:pPr>
      <w:r w:rsidRPr="00867175">
        <w:t>Minulla on karvanlähtöaika kerran vuodessa ja kylminä kuukausina turkkini on tuuheampi kuin lämpiminä. Minulla on punaruskea turkki ja valkopäinen häntä mutta on m</w:t>
      </w:r>
      <w:r w:rsidR="00FA2E39">
        <w:t>eitä monen muunkin värisiä. Kuka</w:t>
      </w:r>
      <w:r w:rsidRPr="00867175">
        <w:t xml:space="preserve"> minä olen? </w:t>
      </w:r>
      <w:r w:rsidRPr="00BE29E8">
        <w:rPr>
          <w:b/>
        </w:rPr>
        <w:t>(Kettu</w:t>
      </w:r>
      <w:r w:rsidRPr="00867175">
        <w:t>)</w:t>
      </w:r>
    </w:p>
    <w:p w:rsidR="00675259" w:rsidRDefault="00867175" w:rsidP="007E644E">
      <w:pPr>
        <w:pStyle w:val="Leipiskehys"/>
        <w:rPr>
          <w:b/>
        </w:rPr>
      </w:pPr>
      <w:r w:rsidRPr="00867175">
        <w:t>Vaihdan syksyllä selkäpuolelta ruskean kesäpukuni valkoiseen talviturkkiin. Ainoastaan hännänpääni säilyy aina mustana. Lämmittääkseni tassujani myös tassunpohjien karvoitus tihenee. Olen myös Oululai</w:t>
      </w:r>
      <w:r w:rsidR="00BE29E8">
        <w:t>sen urheiluseuran maskotti. Kuka</w:t>
      </w:r>
      <w:r w:rsidR="00E2139E">
        <w:t xml:space="preserve"> </w:t>
      </w:r>
      <w:r w:rsidRPr="00867175">
        <w:t xml:space="preserve">minä olen? </w:t>
      </w:r>
      <w:r w:rsidRPr="00BE29E8">
        <w:rPr>
          <w:b/>
        </w:rPr>
        <w:t>(Kärppä)</w:t>
      </w:r>
    </w:p>
    <w:p w:rsidR="00867175" w:rsidRDefault="00867175" w:rsidP="007E644E">
      <w:pPr>
        <w:pStyle w:val="Leipiskehys"/>
      </w:pPr>
      <w:r w:rsidRPr="00867175">
        <w:t>K</w:t>
      </w:r>
      <w:r w:rsidR="00BE29E8">
        <w:t>esällä ruskeasävyinen ja valkea</w:t>
      </w:r>
      <w:r w:rsidRPr="00867175">
        <w:t xml:space="preserve">siipinen, talvella täysvalkoinen. Koiraalla punainen heltta silmän yläpuolella ja kylmältä minua </w:t>
      </w:r>
      <w:r w:rsidR="00B67A8F">
        <w:t xml:space="preserve">suojaa höyhenpeite. Vaihda yksi </w:t>
      </w:r>
      <w:r w:rsidRPr="00867175">
        <w:t xml:space="preserve">kirjain sanasta kiekko, niin saat nimeni. Kuka minä olen? </w:t>
      </w:r>
      <w:r w:rsidRPr="00BE29E8">
        <w:rPr>
          <w:b/>
        </w:rPr>
        <w:t>(Riekko)</w:t>
      </w:r>
    </w:p>
    <w:p w:rsidR="00B67A8F" w:rsidRDefault="00B67A8F" w:rsidP="00867175">
      <w:pPr>
        <w:pStyle w:val="Leipiskehys"/>
      </w:pPr>
    </w:p>
    <w:p w:rsidR="00867175" w:rsidRDefault="00867175" w:rsidP="00867175">
      <w:pPr>
        <w:pStyle w:val="Leipiskehys"/>
      </w:pPr>
      <w:r>
        <w:lastRenderedPageBreak/>
        <w:t>”Hienoa! Nyt opit paljon lisää meidän metsän eläinten talviturkeista. Minäpä jatkan tästä matkaani, on jo k</w:t>
      </w:r>
      <w:r w:rsidR="00977020">
        <w:t>auhea nälkä.</w:t>
      </w:r>
      <w:r>
        <w:t>” sanoi jänis ja kiiruhti matkaan. Se loikki mättäältä mättäälle. Minun oli tosiaan vaikea erottaa sitä lumesta. Kiipesin metsään pystytetyn hirviaidan päälle nähdäkseni jäniksen mahdollisimman kauan. Pian jänis oli poissa ja minä olin taas yk</w:t>
      </w:r>
      <w:r w:rsidR="00977020">
        <w:t xml:space="preserve">sin. </w:t>
      </w:r>
    </w:p>
    <w:p w:rsidR="00867175" w:rsidRDefault="00867175" w:rsidP="00867175">
      <w:pPr>
        <w:pStyle w:val="Leipiskehys"/>
      </w:pPr>
      <w:r>
        <w:t xml:space="preserve">Hyppäsin aidan päältä alas ja </w:t>
      </w:r>
      <w:r w:rsidRPr="001D3F83">
        <w:rPr>
          <w:b/>
        </w:rPr>
        <w:t xml:space="preserve">suunnistin kolme </w:t>
      </w:r>
      <w:r w:rsidR="00977020" w:rsidRPr="001D3F83">
        <w:rPr>
          <w:b/>
        </w:rPr>
        <w:t>askelta idän ja etelän väliseen s</w:t>
      </w:r>
      <w:r w:rsidR="001D3F83">
        <w:rPr>
          <w:b/>
        </w:rPr>
        <w:t>uuntaan</w:t>
      </w:r>
      <w:r w:rsidR="001D3F83" w:rsidRPr="001D3F83">
        <w:t>,</w:t>
      </w:r>
      <w:r w:rsidR="00977020">
        <w:t xml:space="preserve"> </w:t>
      </w:r>
      <w:r>
        <w:t>missä näkyi pieni mäen nyppylä. Matkalla risut ja puiden alaoksat raapivat naamaani, mutta pääsin sujahtamaan ojan kautta sopivasti pahimman tiheikön ohitse. Jouduin kuitenkin m</w:t>
      </w:r>
      <w:r w:rsidR="001D3F83">
        <w:t xml:space="preserve">utkittelemaan reitillä hieman. </w:t>
      </w:r>
      <w:r>
        <w:t xml:space="preserve">Kuljin </w:t>
      </w:r>
      <w:r w:rsidRPr="001D3F83">
        <w:rPr>
          <w:b/>
        </w:rPr>
        <w:t>neljä askelta etelään, kolme etelän ja lännen väliseen suuntaan ja lopuksi vielä neljä askelta idän ja etelän väliseen suuntaan</w:t>
      </w:r>
      <w:r>
        <w:t xml:space="preserve">.  </w:t>
      </w:r>
    </w:p>
    <w:p w:rsidR="00324B71" w:rsidRDefault="00867175" w:rsidP="00867175">
      <w:pPr>
        <w:pStyle w:val="Leipiskehys"/>
      </w:pPr>
      <w:r>
        <w:t xml:space="preserve">Matka ei ollut pitkä, mutta syvässä lumessa tarpoessa, ylämäki tuntui raskaalta. Kun pääsin huipulle, eteeni avartui aukea, jossa risteili erilaisia jälkiä. Ketään ei näkynyt missään, mutta jäljet kertoivat, että aukealla oli liikkunut runsaasti eri eläimiä. Mielenkiintoni heräsi, sillä kaikki jäljet olivat erilaisia. Samalla kyllä hieman jännittikin, kotikulmilla en ollut nähnyt kuin erään Tarja-mummon ja hänen Musti-koiransa jäljet. Nyt en osannut edes aavistaa, mitä otuksia vastaani voisi taapertaa. </w:t>
      </w:r>
    </w:p>
    <w:p w:rsidR="00324B71" w:rsidRDefault="00867175" w:rsidP="00867175">
      <w:pPr>
        <w:pStyle w:val="Leipiskehys"/>
      </w:pPr>
      <w:r>
        <w:t>Juuri, kun olin lähdössä alas mäenrinnettä, viereisen puun oksalle lennähti varis</w:t>
      </w:r>
      <w:r w:rsidR="001D3F83">
        <w:t xml:space="preserve">. Se katsahti minua ja kysyi: </w:t>
      </w:r>
      <w:r>
        <w:t>”Oletkos ennen nä</w:t>
      </w:r>
      <w:r w:rsidR="001D3F83">
        <w:t xml:space="preserve">hnyt noin paljon jälkiä yhdellä silmäyksellä?”. </w:t>
      </w:r>
    </w:p>
    <w:p w:rsidR="00867175" w:rsidRDefault="001D3F83" w:rsidP="00867175">
      <w:pPr>
        <w:pStyle w:val="Leipiskehys"/>
      </w:pPr>
      <w:r>
        <w:t>”En”, vastasin ja jatkoin ”Ti</w:t>
      </w:r>
      <w:r w:rsidR="00867175">
        <w:t xml:space="preserve">edätkö, keitä aukealla on kulkenut?”.  </w:t>
      </w:r>
    </w:p>
    <w:p w:rsidR="00867175" w:rsidRDefault="00867175" w:rsidP="00867175">
      <w:pPr>
        <w:pStyle w:val="Leipiskehys"/>
      </w:pPr>
      <w:r>
        <w:t>”Tiedän”, varis vastasi viisaan kuuloisesti j</w:t>
      </w:r>
      <w:r w:rsidR="001D3F83">
        <w:t xml:space="preserve">a lennähti ylemmälle oksalle. </w:t>
      </w:r>
      <w:r>
        <w:t>”Arvaa, mikä jälki kuuluu kenellekin”, varis jatkoi, ”jos arvaat oikein, kerron mistä löydät</w:t>
      </w:r>
      <w:r w:rsidR="00FD5C4B">
        <w:t xml:space="preserve"> kermaa”. </w:t>
      </w:r>
      <w:r>
        <w:t xml:space="preserve">Osaisitteko te auttaa minua? Kerma kyllä maittaisi. </w:t>
      </w:r>
    </w:p>
    <w:p w:rsidR="00E2139E" w:rsidRDefault="00E2139E" w:rsidP="00867175">
      <w:pPr>
        <w:pStyle w:val="Leipiskehys"/>
        <w:rPr>
          <w:b/>
        </w:rPr>
      </w:pPr>
    </w:p>
    <w:p w:rsidR="00D56AF6" w:rsidRDefault="00D56AF6" w:rsidP="00867175">
      <w:pPr>
        <w:pStyle w:val="Leipiskehys"/>
        <w:rPr>
          <w:b/>
        </w:rPr>
      </w:pPr>
    </w:p>
    <w:p w:rsidR="00D56AF6" w:rsidRDefault="00D56AF6" w:rsidP="00867175">
      <w:pPr>
        <w:pStyle w:val="Leipiskehys"/>
        <w:rPr>
          <w:b/>
        </w:rPr>
      </w:pPr>
    </w:p>
    <w:p w:rsidR="00D56AF6" w:rsidRDefault="00D56AF6" w:rsidP="00867175">
      <w:pPr>
        <w:pStyle w:val="Leipiskehys"/>
        <w:rPr>
          <w:b/>
        </w:rPr>
      </w:pPr>
    </w:p>
    <w:p w:rsidR="00D56AF6" w:rsidRDefault="00D56AF6" w:rsidP="00867175">
      <w:pPr>
        <w:pStyle w:val="Leipiskehys"/>
        <w:rPr>
          <w:b/>
        </w:rPr>
      </w:pPr>
    </w:p>
    <w:p w:rsidR="00D56AF6" w:rsidRDefault="00D56AF6" w:rsidP="00867175">
      <w:pPr>
        <w:pStyle w:val="Leipiskehys"/>
        <w:rPr>
          <w:b/>
        </w:rPr>
      </w:pPr>
    </w:p>
    <w:p w:rsidR="00D56AF6" w:rsidRDefault="00D56AF6" w:rsidP="00867175">
      <w:pPr>
        <w:pStyle w:val="Leipiskehys"/>
        <w:rPr>
          <w:b/>
        </w:rPr>
      </w:pPr>
    </w:p>
    <w:p w:rsidR="00E2139E" w:rsidRDefault="00867175" w:rsidP="00867175">
      <w:pPr>
        <w:pStyle w:val="Leipiskehys"/>
        <w:rPr>
          <w:b/>
        </w:rPr>
      </w:pPr>
      <w:r w:rsidRPr="001D3F83">
        <w:rPr>
          <w:b/>
        </w:rPr>
        <w:lastRenderedPageBreak/>
        <w:t>Tehtävä 3. Eläinten jäljet</w:t>
      </w:r>
      <w:r w:rsidR="009F3000">
        <w:rPr>
          <w:b/>
        </w:rPr>
        <w:t xml:space="preserve"> lumessa</w:t>
      </w:r>
    </w:p>
    <w:p w:rsidR="007B27B3" w:rsidRDefault="007B27B3" w:rsidP="00867175">
      <w:pPr>
        <w:pStyle w:val="Leipiskehys"/>
        <w:rPr>
          <w:b/>
        </w:rPr>
      </w:pPr>
      <w:r>
        <w:rPr>
          <w:b/>
          <w:noProof/>
        </w:rPr>
        <w:drawing>
          <wp:inline distT="0" distB="0" distL="0" distR="0" wp14:anchorId="4C350644" wp14:editId="293E365F">
            <wp:extent cx="5207000" cy="25999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äinten jäljet muokattu.png"/>
                    <pic:cNvPicPr/>
                  </pic:nvPicPr>
                  <pic:blipFill>
                    <a:blip r:embed="rId16">
                      <a:extLst>
                        <a:ext uri="{28A0092B-C50C-407E-A947-70E740481C1C}">
                          <a14:useLocalDpi xmlns:a14="http://schemas.microsoft.com/office/drawing/2010/main" val="0"/>
                        </a:ext>
                      </a:extLst>
                    </a:blip>
                    <a:stretch>
                      <a:fillRect/>
                    </a:stretch>
                  </pic:blipFill>
                  <pic:spPr>
                    <a:xfrm>
                      <a:off x="0" y="0"/>
                      <a:ext cx="5216464" cy="2604646"/>
                    </a:xfrm>
                    <a:prstGeom prst="rect">
                      <a:avLst/>
                    </a:prstGeom>
                  </pic:spPr>
                </pic:pic>
              </a:graphicData>
            </a:graphic>
          </wp:inline>
        </w:drawing>
      </w:r>
    </w:p>
    <w:p w:rsidR="007B27B3" w:rsidRDefault="007B27B3" w:rsidP="00867175">
      <w:pPr>
        <w:pStyle w:val="Leipiskehys"/>
        <w:rPr>
          <w:b/>
        </w:rPr>
      </w:pPr>
      <w:r>
        <w:rPr>
          <w:noProof/>
        </w:rPr>
        <w:drawing>
          <wp:anchor distT="0" distB="0" distL="114300" distR="114300" simplePos="0" relativeHeight="251667456" behindDoc="1" locked="0" layoutInCell="1" allowOverlap="1">
            <wp:simplePos x="0" y="0"/>
            <wp:positionH relativeFrom="column">
              <wp:posOffset>4503420</wp:posOffset>
            </wp:positionH>
            <wp:positionV relativeFrom="paragraph">
              <wp:posOffset>83185</wp:posOffset>
            </wp:positionV>
            <wp:extent cx="1405255" cy="1817794"/>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usak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255" cy="1817794"/>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3360" behindDoc="1" locked="0" layoutInCell="1" allowOverlap="1">
            <wp:simplePos x="0" y="0"/>
            <wp:positionH relativeFrom="margin">
              <wp:posOffset>2636520</wp:posOffset>
            </wp:positionH>
            <wp:positionV relativeFrom="paragraph">
              <wp:posOffset>76835</wp:posOffset>
            </wp:positionV>
            <wp:extent cx="1765300" cy="1486653"/>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av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300" cy="14866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1261745</wp:posOffset>
            </wp:positionH>
            <wp:positionV relativeFrom="paragraph">
              <wp:posOffset>70485</wp:posOffset>
            </wp:positionV>
            <wp:extent cx="1267285" cy="1528517"/>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ett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7285" cy="15285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-220980</wp:posOffset>
            </wp:positionH>
            <wp:positionV relativeFrom="paragraph">
              <wp:posOffset>74930</wp:posOffset>
            </wp:positionV>
            <wp:extent cx="1384300" cy="1405434"/>
            <wp:effectExtent l="0" t="0" r="635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tsämyyrä.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4300" cy="1405434"/>
                    </a:xfrm>
                    <a:prstGeom prst="rect">
                      <a:avLst/>
                    </a:prstGeom>
                  </pic:spPr>
                </pic:pic>
              </a:graphicData>
            </a:graphic>
            <wp14:sizeRelH relativeFrom="page">
              <wp14:pctWidth>0</wp14:pctWidth>
            </wp14:sizeRelH>
            <wp14:sizeRelV relativeFrom="page">
              <wp14:pctHeight>0</wp14:pctHeight>
            </wp14:sizeRelV>
          </wp:anchor>
        </w:drawing>
      </w:r>
    </w:p>
    <w:p w:rsidR="007B27B3" w:rsidRDefault="007B27B3" w:rsidP="00867175">
      <w:pPr>
        <w:pStyle w:val="Leipiskehys"/>
        <w:rPr>
          <w:b/>
        </w:rPr>
      </w:pPr>
    </w:p>
    <w:p w:rsidR="007B27B3" w:rsidRDefault="007B27B3" w:rsidP="00867175">
      <w:pPr>
        <w:pStyle w:val="Leipiskehys"/>
        <w:rPr>
          <w:b/>
        </w:rPr>
      </w:pPr>
    </w:p>
    <w:p w:rsidR="007B27B3" w:rsidRDefault="007B27B3" w:rsidP="00867175">
      <w:pPr>
        <w:pStyle w:val="Leipiskehys"/>
        <w:rPr>
          <w:b/>
        </w:rPr>
      </w:pPr>
    </w:p>
    <w:p w:rsidR="007B27B3" w:rsidRDefault="007B27B3" w:rsidP="00867175">
      <w:pPr>
        <w:pStyle w:val="Leipiskehys"/>
        <w:rPr>
          <w:b/>
        </w:rPr>
      </w:pPr>
    </w:p>
    <w:p w:rsidR="00241548" w:rsidRDefault="00CC66BF" w:rsidP="00867175">
      <w:pPr>
        <w:pStyle w:val="Leipiskehys"/>
        <w:rPr>
          <w:b/>
        </w:rPr>
      </w:pPr>
      <w:r>
        <w:rPr>
          <w:b/>
          <w:noProof/>
        </w:rPr>
        <w:drawing>
          <wp:anchor distT="0" distB="0" distL="114300" distR="114300" simplePos="0" relativeHeight="251662336" behindDoc="1" locked="0" layoutInCell="1" allowOverlap="1">
            <wp:simplePos x="0" y="0"/>
            <wp:positionH relativeFrom="margin">
              <wp:posOffset>-239395</wp:posOffset>
            </wp:positionH>
            <wp:positionV relativeFrom="paragraph">
              <wp:posOffset>202565</wp:posOffset>
            </wp:positionV>
            <wp:extent cx="2616200" cy="198297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v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6200" cy="19829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2680970</wp:posOffset>
            </wp:positionH>
            <wp:positionV relativeFrom="paragraph">
              <wp:posOffset>196215</wp:posOffset>
            </wp:positionV>
            <wp:extent cx="1701800" cy="2276597"/>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ärppä.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1800" cy="2276597"/>
                    </a:xfrm>
                    <a:prstGeom prst="rect">
                      <a:avLst/>
                    </a:prstGeom>
                  </pic:spPr>
                </pic:pic>
              </a:graphicData>
            </a:graphic>
            <wp14:sizeRelH relativeFrom="page">
              <wp14:pctWidth>0</wp14:pctWidth>
            </wp14:sizeRelH>
            <wp14:sizeRelV relativeFrom="page">
              <wp14:pctHeight>0</wp14:pctHeight>
            </wp14:sizeRelV>
          </wp:anchor>
        </w:drawing>
      </w:r>
    </w:p>
    <w:p w:rsidR="004557B3" w:rsidRPr="001D3F83" w:rsidRDefault="004557B3" w:rsidP="00867175">
      <w:pPr>
        <w:pStyle w:val="Leipiskehys"/>
        <w:rPr>
          <w:b/>
        </w:rPr>
      </w:pPr>
    </w:p>
    <w:p w:rsidR="007B27B3" w:rsidRDefault="007B27B3" w:rsidP="00867175">
      <w:pPr>
        <w:pStyle w:val="Leipiskehys"/>
      </w:pPr>
    </w:p>
    <w:p w:rsidR="007B27B3" w:rsidRDefault="007B27B3" w:rsidP="00867175">
      <w:pPr>
        <w:pStyle w:val="Leipiskehys"/>
      </w:pPr>
    </w:p>
    <w:p w:rsidR="007B27B3" w:rsidRDefault="007B27B3" w:rsidP="00867175">
      <w:pPr>
        <w:pStyle w:val="Leipiskehys"/>
      </w:pPr>
    </w:p>
    <w:p w:rsidR="007B27B3" w:rsidRDefault="007B27B3" w:rsidP="00867175">
      <w:pPr>
        <w:pStyle w:val="Leipiskehys"/>
      </w:pPr>
    </w:p>
    <w:p w:rsidR="007B27B3" w:rsidRDefault="007B27B3" w:rsidP="00867175">
      <w:pPr>
        <w:pStyle w:val="Leipiskehys"/>
      </w:pPr>
    </w:p>
    <w:p w:rsidR="00406A77" w:rsidRDefault="00406A77" w:rsidP="00867175">
      <w:pPr>
        <w:pStyle w:val="Leipiskehys"/>
        <w:rPr>
          <w:sz w:val="20"/>
          <w:szCs w:val="20"/>
        </w:rPr>
      </w:pPr>
    </w:p>
    <w:p w:rsidR="00CC66BF" w:rsidRDefault="000B7867" w:rsidP="00867175">
      <w:pPr>
        <w:pStyle w:val="Leipiskehys"/>
        <w:rPr>
          <w:sz w:val="20"/>
          <w:szCs w:val="20"/>
        </w:rPr>
      </w:pPr>
      <w:r>
        <w:rPr>
          <w:sz w:val="20"/>
          <w:szCs w:val="20"/>
        </w:rPr>
        <w:t>Eläink</w:t>
      </w:r>
      <w:r w:rsidR="007B27B3" w:rsidRPr="007B27B3">
        <w:rPr>
          <w:sz w:val="20"/>
          <w:szCs w:val="20"/>
        </w:rPr>
        <w:t>uvat:</w:t>
      </w:r>
      <w:r w:rsidR="007B27B3">
        <w:rPr>
          <w:sz w:val="20"/>
          <w:szCs w:val="20"/>
        </w:rPr>
        <w:t xml:space="preserve"> </w:t>
      </w:r>
      <w:proofErr w:type="spellStart"/>
      <w:r w:rsidR="007B27B3">
        <w:rPr>
          <w:sz w:val="20"/>
          <w:szCs w:val="20"/>
        </w:rPr>
        <w:t>Pixabay</w:t>
      </w:r>
      <w:proofErr w:type="spellEnd"/>
      <w:r w:rsidR="007B27B3">
        <w:rPr>
          <w:sz w:val="20"/>
          <w:szCs w:val="20"/>
        </w:rPr>
        <w:t xml:space="preserve"> ja Merja Vaaramaa</w:t>
      </w:r>
    </w:p>
    <w:p w:rsidR="00BE29E8" w:rsidRDefault="00867175" w:rsidP="00867175">
      <w:pPr>
        <w:pStyle w:val="Leipiskehys"/>
      </w:pPr>
      <w:r>
        <w:lastRenderedPageBreak/>
        <w:t>“Eläinten liikkeet tallentuvatkin erityisen hyvin lumihankeen”, pohdin varikselle, joka myhäili tyytyväisenä ja oli ylpeä itsestään, kun oli keksinyt minulle näin h</w:t>
      </w:r>
      <w:r w:rsidR="00BE29E8">
        <w:t xml:space="preserve">auskan tehtävän.  </w:t>
      </w:r>
    </w:p>
    <w:p w:rsidR="00867175" w:rsidRDefault="00867175" w:rsidP="00867175">
      <w:pPr>
        <w:pStyle w:val="Leipiskehys"/>
      </w:pPr>
      <w:r>
        <w:t>“Hienosti keksit vastaukset”</w:t>
      </w:r>
      <w:r w:rsidR="000B7867">
        <w:t>,</w:t>
      </w:r>
      <w:r>
        <w:t xml:space="preserve"> se kehui minua ja neuvoi minulle reitin kerman luo. </w:t>
      </w:r>
    </w:p>
    <w:p w:rsidR="00867175" w:rsidRDefault="00867175" w:rsidP="00867175">
      <w:pPr>
        <w:pStyle w:val="Leipiskehys"/>
      </w:pPr>
      <w:r>
        <w:t xml:space="preserve">Ajattelin, kuinka pehmeältä kerma maistuisi perille päästyäni samalla kuolan jo valuessa suustani.  </w:t>
      </w:r>
    </w:p>
    <w:p w:rsidR="00867175" w:rsidRDefault="000B7867" w:rsidP="00867175">
      <w:pPr>
        <w:pStyle w:val="Leipiskehys"/>
      </w:pPr>
      <w:r>
        <w:t xml:space="preserve">Jatkoin matkaani. </w:t>
      </w:r>
      <w:r w:rsidR="00867175">
        <w:t xml:space="preserve">Ensin </w:t>
      </w:r>
      <w:r w:rsidR="00867175" w:rsidRPr="00324B71">
        <w:rPr>
          <w:b/>
        </w:rPr>
        <w:t>kuusi askelta etelään, neljä askelta etelän ja lännen väliseen suuntaan ja viisi askelta länteen</w:t>
      </w:r>
      <w:r w:rsidR="00867175">
        <w:t xml:space="preserve">.  </w:t>
      </w:r>
    </w:p>
    <w:p w:rsidR="00867175" w:rsidRDefault="00867175" w:rsidP="00867175">
      <w:pPr>
        <w:pStyle w:val="Leipiskehys"/>
      </w:pPr>
      <w:r>
        <w:t xml:space="preserve">Kävellessäni hoksasin muidenkin olleen nälkäisenä liikkeellä.  Pureskeltuja käpyjä oli kaikkien puiden alla. Keitähän tässä oli aterioinut?  </w:t>
      </w:r>
    </w:p>
    <w:p w:rsidR="000B7867" w:rsidRDefault="000B7867" w:rsidP="00867175">
      <w:pPr>
        <w:pStyle w:val="Leipiskehys"/>
      </w:pPr>
    </w:p>
    <w:p w:rsidR="00867175" w:rsidRDefault="00867175" w:rsidP="00867175">
      <w:pPr>
        <w:pStyle w:val="Leipiskehys"/>
        <w:rPr>
          <w:b/>
        </w:rPr>
      </w:pPr>
      <w:r w:rsidRPr="00324B71">
        <w:rPr>
          <w:b/>
        </w:rPr>
        <w:t>Tehtävä 4. Eläinten syömisjäljet</w:t>
      </w:r>
    </w:p>
    <w:p w:rsidR="000B7867" w:rsidRPr="00324B71" w:rsidRDefault="000B7867" w:rsidP="00867175">
      <w:pPr>
        <w:pStyle w:val="Leipiskehys"/>
        <w:rPr>
          <w:b/>
        </w:rPr>
      </w:pPr>
      <w:r>
        <w:rPr>
          <w:noProof/>
        </w:rPr>
        <w:drawing>
          <wp:anchor distT="0" distB="0" distL="114300" distR="114300" simplePos="0" relativeHeight="251670528" behindDoc="1" locked="0" layoutInCell="1" allowOverlap="1">
            <wp:simplePos x="0" y="0"/>
            <wp:positionH relativeFrom="column">
              <wp:posOffset>2388870</wp:posOffset>
            </wp:positionH>
            <wp:positionV relativeFrom="paragraph">
              <wp:posOffset>48260</wp:posOffset>
            </wp:positionV>
            <wp:extent cx="1180800" cy="2527200"/>
            <wp:effectExtent l="0" t="0" r="635"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kan käpy.jpg"/>
                    <pic:cNvPicPr/>
                  </pic:nvPicPr>
                  <pic:blipFill>
                    <a:blip r:embed="rId23">
                      <a:extLst>
                        <a:ext uri="{28A0092B-C50C-407E-A947-70E740481C1C}">
                          <a14:useLocalDpi xmlns:a14="http://schemas.microsoft.com/office/drawing/2010/main" val="0"/>
                        </a:ext>
                      </a:extLst>
                    </a:blip>
                    <a:stretch>
                      <a:fillRect/>
                    </a:stretch>
                  </pic:blipFill>
                  <pic:spPr>
                    <a:xfrm>
                      <a:off x="0" y="0"/>
                      <a:ext cx="1180800" cy="252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1231265</wp:posOffset>
            </wp:positionH>
            <wp:positionV relativeFrom="paragraph">
              <wp:posOffset>10160</wp:posOffset>
            </wp:positionV>
            <wp:extent cx="842400" cy="2527200"/>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ravan käpy.jpg"/>
                    <pic:cNvPicPr/>
                  </pic:nvPicPr>
                  <pic:blipFill>
                    <a:blip r:embed="rId24">
                      <a:extLst>
                        <a:ext uri="{28A0092B-C50C-407E-A947-70E740481C1C}">
                          <a14:useLocalDpi xmlns:a14="http://schemas.microsoft.com/office/drawing/2010/main" val="0"/>
                        </a:ext>
                      </a:extLst>
                    </a:blip>
                    <a:stretch>
                      <a:fillRect/>
                    </a:stretch>
                  </pic:blipFill>
                  <pic:spPr>
                    <a:xfrm>
                      <a:off x="0" y="0"/>
                      <a:ext cx="842400" cy="25272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8480" behindDoc="1" locked="0" layoutInCell="1" allowOverlap="1">
            <wp:simplePos x="0" y="0"/>
            <wp:positionH relativeFrom="margin">
              <wp:posOffset>38100</wp:posOffset>
            </wp:positionH>
            <wp:positionV relativeFrom="paragraph">
              <wp:posOffset>60960</wp:posOffset>
            </wp:positionV>
            <wp:extent cx="806400" cy="2527200"/>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iren käpy.jpg"/>
                    <pic:cNvPicPr/>
                  </pic:nvPicPr>
                  <pic:blipFill>
                    <a:blip r:embed="rId25">
                      <a:extLst>
                        <a:ext uri="{28A0092B-C50C-407E-A947-70E740481C1C}">
                          <a14:useLocalDpi xmlns:a14="http://schemas.microsoft.com/office/drawing/2010/main" val="0"/>
                        </a:ext>
                      </a:extLst>
                    </a:blip>
                    <a:stretch>
                      <a:fillRect/>
                    </a:stretch>
                  </pic:blipFill>
                  <pic:spPr>
                    <a:xfrm>
                      <a:off x="0" y="0"/>
                      <a:ext cx="806400" cy="2527200"/>
                    </a:xfrm>
                    <a:prstGeom prst="rect">
                      <a:avLst/>
                    </a:prstGeom>
                  </pic:spPr>
                </pic:pic>
              </a:graphicData>
            </a:graphic>
            <wp14:sizeRelH relativeFrom="page">
              <wp14:pctWidth>0</wp14:pctWidth>
            </wp14:sizeRelH>
            <wp14:sizeRelV relativeFrom="page">
              <wp14:pctHeight>0</wp14:pctHeight>
            </wp14:sizeRelV>
          </wp:anchor>
        </w:drawing>
      </w:r>
    </w:p>
    <w:p w:rsidR="000B7867" w:rsidRDefault="000B7867" w:rsidP="00867175">
      <w:pPr>
        <w:pStyle w:val="Leipiskehys"/>
      </w:pPr>
    </w:p>
    <w:p w:rsidR="000B7867" w:rsidRDefault="000B7867" w:rsidP="00867175">
      <w:pPr>
        <w:pStyle w:val="Leipiskehys"/>
      </w:pPr>
    </w:p>
    <w:p w:rsidR="000B7867" w:rsidRDefault="000B7867" w:rsidP="00867175">
      <w:pPr>
        <w:pStyle w:val="Leipiskehys"/>
      </w:pPr>
    </w:p>
    <w:p w:rsidR="000B7867" w:rsidRDefault="000B7867" w:rsidP="00867175">
      <w:pPr>
        <w:pStyle w:val="Leipiskehys"/>
      </w:pPr>
    </w:p>
    <w:p w:rsidR="000B7867" w:rsidRDefault="000B7867" w:rsidP="00867175">
      <w:pPr>
        <w:pStyle w:val="Leipiskehys"/>
      </w:pPr>
    </w:p>
    <w:p w:rsidR="000B7867" w:rsidRDefault="000B7867" w:rsidP="00867175">
      <w:pPr>
        <w:pStyle w:val="Leipiskehys"/>
      </w:pPr>
    </w:p>
    <w:p w:rsidR="000B7867" w:rsidRDefault="000B7867" w:rsidP="00867175">
      <w:pPr>
        <w:pStyle w:val="Leipiskehys"/>
      </w:pPr>
    </w:p>
    <w:p w:rsidR="000B7867" w:rsidRDefault="000B7867" w:rsidP="00867175">
      <w:pPr>
        <w:pStyle w:val="Leipiskehys"/>
      </w:pPr>
    </w:p>
    <w:p w:rsidR="00406A77" w:rsidRDefault="000B7867" w:rsidP="00867175">
      <w:pPr>
        <w:pStyle w:val="Leipiskehys"/>
        <w:rPr>
          <w:sz w:val="20"/>
          <w:szCs w:val="20"/>
        </w:rPr>
      </w:pPr>
      <w:r w:rsidRPr="000B7867">
        <w:rPr>
          <w:sz w:val="20"/>
          <w:szCs w:val="20"/>
        </w:rPr>
        <w:t>Kuva: Merja Vaaramaa</w:t>
      </w:r>
    </w:p>
    <w:p w:rsidR="00837566" w:rsidRDefault="00867175" w:rsidP="00867175">
      <w:pPr>
        <w:pStyle w:val="Leipiskehys"/>
        <w:rPr>
          <w:b/>
        </w:rPr>
      </w:pPr>
      <w:r>
        <w:t xml:space="preserve">Rispaantuneiden käpyjen kohdalla kuulin nakutusta, joka kaikui puissa. Näin linnun, joka tasaiseen tahtiin nakutti puuta nokallaan. Sen töyhdössä ja pyrstön alapuolella oli </w:t>
      </w:r>
      <w:r w:rsidR="00324B71">
        <w:t>punaista.</w:t>
      </w:r>
      <w:r>
        <w:t xml:space="preserve"> Lintu oli syönyt kävys</w:t>
      </w:r>
      <w:r w:rsidR="00324B71">
        <w:t>tä vain siemenet, ja siksi se oli</w:t>
      </w:r>
      <w:r w:rsidR="003011C1">
        <w:t xml:space="preserve"> </w:t>
      </w:r>
      <w:proofErr w:type="spellStart"/>
      <w:r w:rsidR="003011C1">
        <w:t>jäänyt</w:t>
      </w:r>
      <w:r>
        <w:t>rosoiseksi</w:t>
      </w:r>
      <w:proofErr w:type="spellEnd"/>
      <w:r>
        <w:t xml:space="preserve">. </w:t>
      </w:r>
      <w:r w:rsidR="00324B71" w:rsidRPr="000B7867">
        <w:rPr>
          <w:b/>
        </w:rPr>
        <w:t>(Käpytikka</w:t>
      </w:r>
      <w:r w:rsidR="000B7867">
        <w:rPr>
          <w:b/>
        </w:rPr>
        <w:t>, oikean puolimmainen kuva</w:t>
      </w:r>
      <w:r w:rsidR="00324B71" w:rsidRPr="000B7867">
        <w:rPr>
          <w:b/>
        </w:rPr>
        <w:t>)</w:t>
      </w:r>
    </w:p>
    <w:p w:rsidR="000B7867" w:rsidRPr="00837566" w:rsidRDefault="00867175" w:rsidP="00867175">
      <w:pPr>
        <w:pStyle w:val="Leipiskehys"/>
        <w:rPr>
          <w:b/>
        </w:rPr>
      </w:pPr>
      <w:r>
        <w:t>Toisen puun kohdalla näin eri tavoin pureskeltuja käpyjä. Nämä olivat pitkiä ja näyttivät pureskellulta maissilta, melkein tasaiselta. Tätä käpyä on varmasti jyrsinyt jokin hyvin pieni eläin pienillä hampaillaan. Tätä e</w:t>
      </w:r>
      <w:r w:rsidR="000B7867">
        <w:t>läintä saattaisin itse jahdata,</w:t>
      </w:r>
      <w:r w:rsidR="005A75FD">
        <w:t xml:space="preserve"> </w:t>
      </w:r>
      <w:r>
        <w:t>jos se e</w:t>
      </w:r>
      <w:r w:rsidR="00324B71">
        <w:t xml:space="preserve">i olisi jo livahtanut pakoon. </w:t>
      </w:r>
      <w:r w:rsidR="00324B71" w:rsidRPr="000B7867">
        <w:rPr>
          <w:b/>
        </w:rPr>
        <w:t>(H</w:t>
      </w:r>
      <w:r w:rsidRPr="000B7867">
        <w:rPr>
          <w:b/>
        </w:rPr>
        <w:t>iiri</w:t>
      </w:r>
      <w:r w:rsidR="000B7867">
        <w:rPr>
          <w:b/>
        </w:rPr>
        <w:t>, vasemman puolimmainen kuva</w:t>
      </w:r>
      <w:r w:rsidRPr="000B7867">
        <w:rPr>
          <w:b/>
        </w:rPr>
        <w:t>)</w:t>
      </w:r>
      <w:r>
        <w:t xml:space="preserve"> </w:t>
      </w:r>
    </w:p>
    <w:p w:rsidR="00867175" w:rsidRDefault="00867175" w:rsidP="00867175">
      <w:pPr>
        <w:pStyle w:val="Leipiskehys"/>
      </w:pPr>
      <w:r>
        <w:t xml:space="preserve">Lähistöllä kuului tipahtavan hankeen jotain. Se oli vielä yksi </w:t>
      </w:r>
      <w:proofErr w:type="gramStart"/>
      <w:r>
        <w:t>erilailla</w:t>
      </w:r>
      <w:proofErr w:type="gramEnd"/>
      <w:r>
        <w:t xml:space="preserve"> syöty käpy. Se oli hieman rosoisempi kuin hiiren syömä, mutta enemmän syöty kuin käpytikan syömä. Syöjä oli edelleen ylhäällä ja tapitti minua pyöreillä mustilla silmillään. Se oli harmaaselkäinen ja tuuhea häntä vain vilahti, kun </w:t>
      </w:r>
      <w:r w:rsidR="00324B71">
        <w:t xml:space="preserve">se hyppäsi ylemmille oksille. </w:t>
      </w:r>
      <w:r w:rsidR="00324B71" w:rsidRPr="000B7867">
        <w:rPr>
          <w:b/>
        </w:rPr>
        <w:t>(O</w:t>
      </w:r>
      <w:r w:rsidRPr="000B7867">
        <w:rPr>
          <w:b/>
        </w:rPr>
        <w:t>rava</w:t>
      </w:r>
      <w:r w:rsidR="000B7867">
        <w:rPr>
          <w:b/>
        </w:rPr>
        <w:t>, keskimmäinen kuva</w:t>
      </w:r>
      <w:r w:rsidRPr="000B7867">
        <w:rPr>
          <w:b/>
        </w:rPr>
        <w:t>)</w:t>
      </w:r>
      <w:r>
        <w:t xml:space="preserve"> </w:t>
      </w:r>
    </w:p>
    <w:p w:rsidR="00593B09" w:rsidRDefault="00867175" w:rsidP="00867175">
      <w:pPr>
        <w:pStyle w:val="Leipiskehys"/>
      </w:pPr>
      <w:r>
        <w:t xml:space="preserve">Muistelin variksen sanoneen: “Mene </w:t>
      </w:r>
      <w:r w:rsidRPr="00324B71">
        <w:rPr>
          <w:b/>
        </w:rPr>
        <w:t>neljä askelta lännen ja pohjoisen väliseen suuntaan ja kuusi askelta pohjoiseen</w:t>
      </w:r>
      <w:r w:rsidR="00FA2E39">
        <w:t>, joten jatkoin matkaani.</w:t>
      </w:r>
    </w:p>
    <w:p w:rsidR="008E7D2B" w:rsidRDefault="00FA2E39" w:rsidP="00867175">
      <w:pPr>
        <w:pStyle w:val="Leipiskehys"/>
      </w:pPr>
      <w:r>
        <w:t xml:space="preserve">Kulkiessani huomasin </w:t>
      </w:r>
      <w:proofErr w:type="spellStart"/>
      <w:r>
        <w:t>omistuisen</w:t>
      </w:r>
      <w:proofErr w:type="spellEnd"/>
      <w:r>
        <w:t xml:space="preserve"> näköisen männyn. K</w:t>
      </w:r>
      <w:r w:rsidR="00867175">
        <w:t>atsoin</w:t>
      </w:r>
      <w:r>
        <w:t xml:space="preserve"> tarkemmin</w:t>
      </w:r>
      <w:r w:rsidR="00867175">
        <w:t xml:space="preserve"> sen runkoa. Sen kuorta oli selvästi pureskeltu noin ihmisen silmien korkeudelta. Näin, että lähistöllä oli muutamia pienempiä puita, taimia, ja niitä oli myös syöty osittain. Kuka kumma</w:t>
      </w:r>
      <w:r w:rsidR="008E7D2B">
        <w:t xml:space="preserve"> oli </w:t>
      </w:r>
      <w:r w:rsidR="00324B71">
        <w:t xml:space="preserve">niin suuri ja nälkäinen? </w:t>
      </w:r>
      <w:r w:rsidR="00324B71" w:rsidRPr="008E7D2B">
        <w:rPr>
          <w:b/>
        </w:rPr>
        <w:t>(H</w:t>
      </w:r>
      <w:r w:rsidR="008E7D2B" w:rsidRPr="008E7D2B">
        <w:rPr>
          <w:b/>
        </w:rPr>
        <w:t>irvi)</w:t>
      </w:r>
    </w:p>
    <w:p w:rsidR="00867175" w:rsidRDefault="00867175" w:rsidP="00867175">
      <w:pPr>
        <w:pStyle w:val="Leipiskehys"/>
      </w:pPr>
      <w:r>
        <w:t>Hetken aikaa istuin ja ihmettelin metsän hiljaisuutta ja eläinten syömisjälkiä. Tikan ääntä ei enää kuulunut. Kuulin vain puiden hiljaista huokailua ja näin lumihiutaleiden leijailevan ilmassa. Näin, että lumihiutaleet peittivät pian alleen syvän kuopan hangessa. Ympäristössä näkyi pieniä jäkälän palasia. Mikä eläin k</w:t>
      </w:r>
      <w:r w:rsidR="00324B71">
        <w:t>aivaa ruokansa hangesta näin</w:t>
      </w:r>
      <w:r w:rsidR="00324B71" w:rsidRPr="00C41C7E">
        <w:t>?</w:t>
      </w:r>
      <w:r w:rsidR="00324B71" w:rsidRPr="008E7D2B">
        <w:rPr>
          <w:b/>
        </w:rPr>
        <w:t xml:space="preserve"> (P</w:t>
      </w:r>
      <w:r w:rsidRPr="008E7D2B">
        <w:rPr>
          <w:b/>
        </w:rPr>
        <w:t>oro)</w:t>
      </w:r>
      <w:r>
        <w:t xml:space="preserve">  </w:t>
      </w:r>
    </w:p>
    <w:p w:rsidR="00867175" w:rsidRDefault="00867175" w:rsidP="00867175">
      <w:pPr>
        <w:pStyle w:val="Leipiskehys"/>
      </w:pPr>
      <w:r>
        <w:t xml:space="preserve">Lähistöllä näkyi olevan muurahaispesä, joka näytti </w:t>
      </w:r>
      <w:r w:rsidR="00406A77">
        <w:t xml:space="preserve">olevan laajasti hajotettu. Mikä </w:t>
      </w:r>
      <w:r>
        <w:t xml:space="preserve">suuri eläin </w:t>
      </w:r>
      <w:r w:rsidR="00324B71">
        <w:t xml:space="preserve">voisi tehdä tällaista jälkeä? </w:t>
      </w:r>
      <w:r w:rsidR="00324B71" w:rsidRPr="008E7D2B">
        <w:rPr>
          <w:b/>
        </w:rPr>
        <w:t>(K</w:t>
      </w:r>
      <w:r w:rsidRPr="008E7D2B">
        <w:rPr>
          <w:b/>
        </w:rPr>
        <w:t>arhu)</w:t>
      </w:r>
    </w:p>
    <w:p w:rsidR="008E7D2B" w:rsidRDefault="00324B71" w:rsidP="00867175">
      <w:pPr>
        <w:pStyle w:val="Leipiskehys"/>
      </w:pPr>
      <w:r>
        <w:t>Minun täytyi jatkaa vielä vähän matkaa.</w:t>
      </w:r>
      <w:r w:rsidR="00867175">
        <w:t xml:space="preserve"> Kuljin </w:t>
      </w:r>
      <w:r w:rsidR="00867175" w:rsidRPr="00324B71">
        <w:rPr>
          <w:b/>
        </w:rPr>
        <w:t>neljä askelta pohjoisen ja idän väliseen suuntaan ja kolme askelta lännen ja pohjoisen väliseen suuntaan</w:t>
      </w:r>
      <w:r w:rsidR="00917BB0">
        <w:t xml:space="preserve">, </w:t>
      </w:r>
      <w:r w:rsidR="00867175">
        <w:t>k</w:t>
      </w:r>
      <w:r w:rsidR="008E7D2B">
        <w:t xml:space="preserve">uten varis oli vielä neuvonut. </w:t>
      </w:r>
    </w:p>
    <w:p w:rsidR="00C41C7E" w:rsidRDefault="00867175" w:rsidP="00867175">
      <w:pPr>
        <w:pStyle w:val="Leipiskehys"/>
      </w:pPr>
      <w:r>
        <w:t>Varis oli kuin olikin oikeassa ja löysin metsän keskeltä pienen mökin! Oven rappusilta löysin pienen lautasen täynnä kermaa. Se oli lämmintä! Se oli varmaan vasta laitettu tähän. Latkin koko kerm</w:t>
      </w:r>
      <w:r w:rsidR="008E7D2B">
        <w:t xml:space="preserve">akulhon tyhjäksi tyytyväisenä. </w:t>
      </w:r>
      <w:r>
        <w:t>Kerma oli maistunut juuri niin hyvältä kuin olin kuvit</w:t>
      </w:r>
      <w:r w:rsidR="00C41C7E">
        <w:t>ellutkin, mutta nyt oli aika jat</w:t>
      </w:r>
      <w:r>
        <w:t xml:space="preserve">kaa matkaa. </w:t>
      </w:r>
    </w:p>
    <w:p w:rsidR="00785D28" w:rsidRDefault="00867175" w:rsidP="00867175">
      <w:pPr>
        <w:pStyle w:val="Leipiskehys"/>
      </w:pPr>
      <w:r>
        <w:t xml:space="preserve">Kuljin </w:t>
      </w:r>
      <w:r w:rsidRPr="00324B71">
        <w:rPr>
          <w:b/>
        </w:rPr>
        <w:t>neljä askelta pohjoiseen ja kolme askelta pohjoisen ja idän väliseen suuntaan</w:t>
      </w:r>
      <w:r>
        <w:t xml:space="preserve">. Sen jälkeen otin vielä </w:t>
      </w:r>
      <w:r w:rsidRPr="00324B71">
        <w:rPr>
          <w:b/>
        </w:rPr>
        <w:t>kaksi askel</w:t>
      </w:r>
      <w:r w:rsidR="00917BB0">
        <w:rPr>
          <w:b/>
        </w:rPr>
        <w:t xml:space="preserve">ta lännen ja pohjoisen väliseen </w:t>
      </w:r>
      <w:r w:rsidRPr="00324B71">
        <w:rPr>
          <w:b/>
        </w:rPr>
        <w:t>suuntaan ja kaksi askelta pohjoiseen</w:t>
      </w:r>
      <w:r>
        <w:t xml:space="preserve">.  </w:t>
      </w:r>
    </w:p>
    <w:p w:rsidR="00A00A10" w:rsidRDefault="00A00A10" w:rsidP="00867175">
      <w:pPr>
        <w:pStyle w:val="Leipiskehys"/>
      </w:pPr>
    </w:p>
    <w:p w:rsidR="00867175" w:rsidRDefault="00867175" w:rsidP="00867175">
      <w:pPr>
        <w:pStyle w:val="Leipiskehys"/>
      </w:pPr>
      <w:r>
        <w:t>En tiennyt, kuinka kauan olin matkannut, mutta tassuni alkoivat toden teolla väsyä. Päätin istahtaa hetkeksi suuren lumisen mättään päälle lepäämään. Pian kuitenkin huomasin, että kylmä</w:t>
      </w:r>
      <w:r w:rsidR="00324B71">
        <w:t xml:space="preserve"> alkoi hiipiä luihin ja ytimiin</w:t>
      </w:r>
      <w:r>
        <w:t xml:space="preserve"> saakka. Hampaani alkoivat kalista ja vapisin kuin haavan lehti. Yhtäkkiä mättään alta alkoi kuulua ryminää ja en meinannut pysyä tassuillani. Lumisen mättään alta nousi esiin suuri emokarhun pää. En ole koskaan elämässäni säikähtänyt niin paljon. Nyt tiesin, kuka muurahaispesän oli hajottanut. </w:t>
      </w:r>
    </w:p>
    <w:p w:rsidR="00867175" w:rsidRDefault="00867175" w:rsidP="00867175">
      <w:pPr>
        <w:pStyle w:val="Leipiskehys"/>
      </w:pPr>
      <w:r>
        <w:t xml:space="preserve">Pian kuitenkin karhun pehmeä ja ystävällinen ääni totesi:  </w:t>
      </w:r>
    </w:p>
    <w:p w:rsidR="00867175" w:rsidRDefault="00867175" w:rsidP="00867175">
      <w:pPr>
        <w:pStyle w:val="Leipiskehys"/>
      </w:pPr>
      <w:r>
        <w:t xml:space="preserve">“Olin alkamassa pikkuhiljaa talviunille, mutta sitten havahduin vallan mahdottomaan kalinaan pesäni yläpuolella. Minun oli aivan pakko tulla tarkistamaan, mistä tämmöinen outo ääni oli peräisin. Pieni kisuhan se täällä vaan värjöttelee kylmissään.” </w:t>
      </w:r>
    </w:p>
    <w:p w:rsidR="00867175" w:rsidRDefault="00867175" w:rsidP="00867175">
      <w:pPr>
        <w:pStyle w:val="Leipiskehys"/>
      </w:pPr>
      <w:r>
        <w:t xml:space="preserve">Karhun ääni toi mieleeni oman emoni ja kuin taikaiskusta, en pelännyt enää. </w:t>
      </w:r>
    </w:p>
    <w:p w:rsidR="00867175" w:rsidRDefault="00867175" w:rsidP="00867175">
      <w:pPr>
        <w:pStyle w:val="Leipiskehys"/>
      </w:pPr>
      <w:r>
        <w:t xml:space="preserve">“Haluatko tulla hetkeksi pesääni lämmittelemään?”, karhu kysyi. </w:t>
      </w:r>
    </w:p>
    <w:p w:rsidR="00867175" w:rsidRDefault="00867175" w:rsidP="00867175">
      <w:pPr>
        <w:pStyle w:val="Leipiskehys"/>
      </w:pPr>
      <w:r>
        <w:t xml:space="preserve">“Jos siitä ei ole liikaa vaivaa”, vastasin kylmissäni. </w:t>
      </w:r>
    </w:p>
    <w:p w:rsidR="00867175" w:rsidRDefault="00867175" w:rsidP="00867175">
      <w:pPr>
        <w:pStyle w:val="Leipiskehys"/>
      </w:pPr>
      <w:r>
        <w:t>“Ei toki! On mukava rupatella vielä jonkun kanss</w:t>
      </w:r>
      <w:r w:rsidR="00917BB0">
        <w:t xml:space="preserve">a ennen kuin alan talviunille”, </w:t>
      </w:r>
      <w:r>
        <w:t xml:space="preserve">karhu totesi. </w:t>
      </w:r>
    </w:p>
    <w:p w:rsidR="00867175" w:rsidRDefault="00867175" w:rsidP="00867175">
      <w:pPr>
        <w:pStyle w:val="Leipiskehys"/>
      </w:pPr>
      <w:r>
        <w:t xml:space="preserve">Karhu veti päänsä takaisin ja minä laskeuduin samasta reiästä mukavan lämpimään karhunpesään. Hetken siellä istuskeltuani, rohkenin kysyä “Karhu, mitä tarkoitit sillä, kun sanoit alkavasi talviunille? Nukutko sinä kesällä sitten kesäunta ja syksyllä syksyunta?” </w:t>
      </w:r>
    </w:p>
    <w:p w:rsidR="00406A77" w:rsidRDefault="00867175" w:rsidP="00867175">
      <w:pPr>
        <w:pStyle w:val="Leipiskehys"/>
      </w:pPr>
      <w:r>
        <w:t>Karhua hieman huvitti kysymykse</w:t>
      </w:r>
      <w:r w:rsidR="00837566">
        <w:t xml:space="preserve">ni ja hän hykerteli itsekseen. </w:t>
      </w:r>
      <w:r>
        <w:t xml:space="preserve">“Me karhut, monien muiden eläinten tavoin, nukumme talven yli tällaisissa mukavissa talvipesissä. Jotkut eläimet taas puolestaan </w:t>
      </w:r>
      <w:r w:rsidR="00324B71">
        <w:t xml:space="preserve">vaipuvat talvihorrokseen, mutta </w:t>
      </w:r>
      <w:r w:rsidR="003011C1">
        <w:t xml:space="preserve">se on melkein </w:t>
      </w:r>
      <w:r>
        <w:t xml:space="preserve">sama asia kuin minun talviuneni” karhu kertoi. </w:t>
      </w:r>
    </w:p>
    <w:p w:rsidR="00550365" w:rsidRDefault="00867175" w:rsidP="00867175">
      <w:pPr>
        <w:pStyle w:val="Leipiskehys"/>
      </w:pPr>
      <w:r>
        <w:t>“Minulle ei löydy talvella tarpeeksi ruokaa, joten syön itseni syksyn aikana ihan täyteen ja kömmin sitten tänne pesään nukkumaa</w:t>
      </w:r>
      <w:r w:rsidR="008E7D2B">
        <w:t xml:space="preserve">n talven yli”, hän </w:t>
      </w:r>
      <w:proofErr w:type="gramStart"/>
      <w:r w:rsidR="008E7D2B">
        <w:t xml:space="preserve">lisäsi </w:t>
      </w:r>
      <w:proofErr w:type="spellStart"/>
      <w:r w:rsidR="008E7D2B">
        <w:t>ennen</w:t>
      </w:r>
      <w:r>
        <w:t>kuin</w:t>
      </w:r>
      <w:proofErr w:type="spellEnd"/>
      <w:r>
        <w:t xml:space="preserve"> kerkesin</w:t>
      </w:r>
      <w:proofErr w:type="gramEnd"/>
      <w:r>
        <w:t xml:space="preserve"> edes esittää jatkokysymystäni. </w:t>
      </w:r>
    </w:p>
    <w:p w:rsidR="00867175" w:rsidRDefault="00867175" w:rsidP="00867175">
      <w:pPr>
        <w:pStyle w:val="Leipiskehys"/>
      </w:pPr>
      <w:r>
        <w:t>“Kun sanoit, että monet muutkin eläimet nukkuvat talviunta, mitä muita eläimiä tarkoitit? Ja voisitko kertoa vielä lisää siitä talvihorroksesta”, kysyin karhulta.</w:t>
      </w:r>
    </w:p>
    <w:p w:rsidR="003011C1" w:rsidRDefault="003011C1" w:rsidP="00867175">
      <w:pPr>
        <w:pStyle w:val="Leipiskehys"/>
      </w:pPr>
    </w:p>
    <w:p w:rsidR="00C20F98" w:rsidRDefault="00C20F98" w:rsidP="00867175">
      <w:pPr>
        <w:pStyle w:val="Leipiskehys"/>
      </w:pPr>
    </w:p>
    <w:p w:rsidR="00FD2F23" w:rsidRDefault="00867175" w:rsidP="00867175">
      <w:pPr>
        <w:pStyle w:val="Leipiskehys"/>
        <w:rPr>
          <w:b/>
        </w:rPr>
      </w:pPr>
      <w:r w:rsidRPr="00653E2C">
        <w:rPr>
          <w:b/>
        </w:rPr>
        <w:t xml:space="preserve">Tehtävä </w:t>
      </w:r>
      <w:r w:rsidR="00653E2C">
        <w:rPr>
          <w:b/>
        </w:rPr>
        <w:t xml:space="preserve">5. </w:t>
      </w:r>
      <w:r w:rsidR="008E7D2B">
        <w:rPr>
          <w:b/>
        </w:rPr>
        <w:t>Karhuemon suuri talviuniarvoitus</w:t>
      </w:r>
    </w:p>
    <w:p w:rsidR="00785D28" w:rsidRDefault="002270A1" w:rsidP="00867175">
      <w:pPr>
        <w:pStyle w:val="Leipiskehys"/>
        <w:rPr>
          <w:noProof/>
        </w:rPr>
      </w:pPr>
      <w:r w:rsidRPr="002270A1">
        <w:rPr>
          <w:noProof/>
        </w:rPr>
        <w:t>Yhdistä eläin oikeaan talvehtimisvaihtoehtoon.</w:t>
      </w:r>
    </w:p>
    <w:p w:rsidR="005A75FD" w:rsidRPr="00C41C7E" w:rsidRDefault="005A75FD" w:rsidP="00867175">
      <w:pPr>
        <w:pStyle w:val="Leipiskehys"/>
        <w:rPr>
          <w:b/>
        </w:rPr>
      </w:pPr>
    </w:p>
    <w:p w:rsidR="00C41C7E" w:rsidRDefault="002270A1" w:rsidP="00867175">
      <w:pPr>
        <w:pStyle w:val="Leipiskehys"/>
        <w:rPr>
          <w:b/>
        </w:rPr>
      </w:pPr>
      <w:r>
        <w:rPr>
          <w:b/>
          <w:noProof/>
        </w:rPr>
        <w:drawing>
          <wp:inline distT="0" distB="0" distL="0" distR="0">
            <wp:extent cx="4908550" cy="5405990"/>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huemon arvoitus.jpg"/>
                    <pic:cNvPicPr/>
                  </pic:nvPicPr>
                  <pic:blipFill>
                    <a:blip r:embed="rId26">
                      <a:extLst>
                        <a:ext uri="{28A0092B-C50C-407E-A947-70E740481C1C}">
                          <a14:useLocalDpi xmlns:a14="http://schemas.microsoft.com/office/drawing/2010/main" val="0"/>
                        </a:ext>
                      </a:extLst>
                    </a:blip>
                    <a:stretch>
                      <a:fillRect/>
                    </a:stretch>
                  </pic:blipFill>
                  <pic:spPr>
                    <a:xfrm>
                      <a:off x="0" y="0"/>
                      <a:ext cx="4929320" cy="5428865"/>
                    </a:xfrm>
                    <a:prstGeom prst="rect">
                      <a:avLst/>
                    </a:prstGeom>
                  </pic:spPr>
                </pic:pic>
              </a:graphicData>
            </a:graphic>
          </wp:inline>
        </w:drawing>
      </w:r>
    </w:p>
    <w:p w:rsidR="00550365" w:rsidRDefault="00550365" w:rsidP="00867175">
      <w:pPr>
        <w:pStyle w:val="Leipiskehys"/>
      </w:pPr>
    </w:p>
    <w:p w:rsidR="008E7D2B" w:rsidRPr="00C41C7E" w:rsidRDefault="00406A77" w:rsidP="00867175">
      <w:pPr>
        <w:pStyle w:val="Leipiskehys"/>
        <w:rPr>
          <w:b/>
        </w:rPr>
      </w:pPr>
      <w:r>
        <w:t>Ratkaisu:</w:t>
      </w:r>
    </w:p>
    <w:p w:rsidR="008E7D2B" w:rsidRDefault="002270A1" w:rsidP="00867175">
      <w:pPr>
        <w:pStyle w:val="Leipiskehys"/>
      </w:pPr>
      <w:r>
        <w:rPr>
          <w:noProof/>
        </w:rPr>
        <w:drawing>
          <wp:inline distT="0" distB="0" distL="0" distR="0">
            <wp:extent cx="5118100" cy="55369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huemon arvoitus vastaukset.jpg"/>
                    <pic:cNvPicPr/>
                  </pic:nvPicPr>
                  <pic:blipFill>
                    <a:blip r:embed="rId27">
                      <a:extLst>
                        <a:ext uri="{28A0092B-C50C-407E-A947-70E740481C1C}">
                          <a14:useLocalDpi xmlns:a14="http://schemas.microsoft.com/office/drawing/2010/main" val="0"/>
                        </a:ext>
                      </a:extLst>
                    </a:blip>
                    <a:stretch>
                      <a:fillRect/>
                    </a:stretch>
                  </pic:blipFill>
                  <pic:spPr>
                    <a:xfrm>
                      <a:off x="0" y="0"/>
                      <a:ext cx="5133572" cy="5553730"/>
                    </a:xfrm>
                    <a:prstGeom prst="rect">
                      <a:avLst/>
                    </a:prstGeom>
                  </pic:spPr>
                </pic:pic>
              </a:graphicData>
            </a:graphic>
          </wp:inline>
        </w:drawing>
      </w:r>
    </w:p>
    <w:p w:rsidR="008E7D2B" w:rsidRDefault="008E7D2B" w:rsidP="00867175">
      <w:pPr>
        <w:pStyle w:val="Leipiskehys"/>
      </w:pPr>
    </w:p>
    <w:p w:rsidR="00A00A10" w:rsidRDefault="00A00A10" w:rsidP="00867175">
      <w:pPr>
        <w:pStyle w:val="Leipiskehys"/>
      </w:pPr>
    </w:p>
    <w:p w:rsidR="00FD2F23" w:rsidRDefault="00FD2F23" w:rsidP="00867175">
      <w:pPr>
        <w:pStyle w:val="Leipiskehys"/>
      </w:pPr>
    </w:p>
    <w:p w:rsidR="00867175" w:rsidRDefault="00867175" w:rsidP="00867175">
      <w:pPr>
        <w:pStyle w:val="Leipiskehys"/>
      </w:pPr>
      <w:r>
        <w:lastRenderedPageBreak/>
        <w:t xml:space="preserve">Aikaa oli vierähtänyt jo tovin verran jutellessamme </w:t>
      </w:r>
      <w:r w:rsidR="005A75FD">
        <w:t xml:space="preserve">eri tavoista viettää talvea, ja </w:t>
      </w:r>
      <w:r>
        <w:t xml:space="preserve">huomasin karhun haukottelevan makeasti yhä tiheämmin.  </w:t>
      </w:r>
    </w:p>
    <w:p w:rsidR="00867175" w:rsidRDefault="00867175" w:rsidP="00867175">
      <w:pPr>
        <w:pStyle w:val="Leipiskehys"/>
      </w:pPr>
      <w:r>
        <w:t xml:space="preserve">“Sinun täytyy varmaan alkaa nyt talviunille”, totesin karhulle ja nousin tassuilleni. </w:t>
      </w:r>
    </w:p>
    <w:p w:rsidR="00785D28" w:rsidRDefault="00867175" w:rsidP="00867175">
      <w:pPr>
        <w:pStyle w:val="Leipiskehys"/>
      </w:pPr>
      <w:r>
        <w:t xml:space="preserve">“Taidat olla ihan oikeassa pikku kisu”, karhu naurahti. </w:t>
      </w:r>
    </w:p>
    <w:p w:rsidR="00867175" w:rsidRDefault="00867175" w:rsidP="00867175">
      <w:pPr>
        <w:pStyle w:val="Leipiskehys"/>
      </w:pPr>
      <w:r>
        <w:t>“Tule käymään uudestaan, ihan milloin vain!”, k</w:t>
      </w:r>
      <w:r w:rsidR="00653E2C">
        <w:t xml:space="preserve">arhu tokaisi vielä perääni, kun </w:t>
      </w:r>
      <w:r>
        <w:t xml:space="preserve">suuntasin ulos pesästä.  </w:t>
      </w:r>
    </w:p>
    <w:p w:rsidR="00867175" w:rsidRDefault="00867175" w:rsidP="00867175">
      <w:pPr>
        <w:pStyle w:val="Leipiskehys"/>
      </w:pPr>
      <w:r>
        <w:t xml:space="preserve">Kiipesin karhun lämpimästä pesästä ulos hangelle ja vilkutin tassullani hänelle hyvästiksi. Toivotinpa vielä makeita talviunia, ennen kuin jatkoin matkaani.  </w:t>
      </w:r>
    </w:p>
    <w:p w:rsidR="00867175" w:rsidRDefault="00867175" w:rsidP="00867175">
      <w:pPr>
        <w:pStyle w:val="Leipiskehys"/>
      </w:pPr>
      <w:r>
        <w:t xml:space="preserve">Kuljin </w:t>
      </w:r>
      <w:r w:rsidRPr="00653E2C">
        <w:rPr>
          <w:b/>
        </w:rPr>
        <w:t>kaksi askelta pohjoisen ja idän välis</w:t>
      </w:r>
      <w:r w:rsidR="008E7D2B">
        <w:rPr>
          <w:b/>
        </w:rPr>
        <w:t xml:space="preserve">een suuntaan, sen jälkeen kolme </w:t>
      </w:r>
      <w:r w:rsidRPr="00653E2C">
        <w:rPr>
          <w:b/>
        </w:rPr>
        <w:t>askelta länteen ja vielä kaksi pohjoiseen</w:t>
      </w:r>
      <w:r>
        <w:t xml:space="preserve">.  </w:t>
      </w:r>
    </w:p>
    <w:p w:rsidR="00867175" w:rsidRDefault="00867175" w:rsidP="00867175">
      <w:pPr>
        <w:pStyle w:val="Leipiskehys"/>
      </w:pPr>
      <w:r>
        <w:t>Ulkona oli tullut karhun pesässä vierailuni aikana pimeä ja pakkanenkin oli kiristynyt. Pieniä pehmeitä tassujani paleli kylmäl</w:t>
      </w:r>
      <w:r w:rsidR="00653E2C">
        <w:t>lä lumella ja tuuli puhalsi lyhyen</w:t>
      </w:r>
      <w:r>
        <w:t xml:space="preserve"> turkkini läpi. Voi minua pientä kissa rukkaa, ajattelin. Enhä</w:t>
      </w:r>
      <w:r w:rsidR="008E7D2B">
        <w:t xml:space="preserve">n minä edes tiennyt missä </w:t>
      </w:r>
      <w:r>
        <w:t xml:space="preserve">kotini oli. Ja nälkäkin alkoi kurnia mahassa.  </w:t>
      </w:r>
    </w:p>
    <w:p w:rsidR="00406A77" w:rsidRDefault="00867175" w:rsidP="00867175">
      <w:pPr>
        <w:pStyle w:val="Leipiskehys"/>
      </w:pPr>
      <w:r>
        <w:t xml:space="preserve">Kävelin </w:t>
      </w:r>
      <w:r w:rsidRPr="00653E2C">
        <w:rPr>
          <w:b/>
        </w:rPr>
        <w:t>kolme askelta itään</w:t>
      </w:r>
      <w:r>
        <w:t xml:space="preserve"> ja istahdin lumesta pilkistävän kannon päälle murheellisena. Katselin pöllöä, joka huhuili vieressäni kuusen oksistojen suojasta, ja kuuta, joka valaisi muuten niin pimeää talvista metsää. Mietin siinä istuskellessani kulunutta päivää. Mitä kaikkea hienoa minä olinkaan oppinut! Olin saanut tavata monta mukavaa ja mielenkiintoista eläintä sekä nähdä ja kokea uskomattomia juttuja. Ajatus sai minut hymyilemään. Siitäpä muistuikin mieleeni karhun sanat; hän oli sanonut, että voisin koska vain tulla uudestaan käymään. </w:t>
      </w:r>
      <w:r w:rsidR="00653E2C">
        <w:t>”</w:t>
      </w:r>
      <w:r>
        <w:t>Mahtaisikohan karhu ottaa minut ensi yöksi luoksensa kylään?</w:t>
      </w:r>
      <w:r w:rsidR="00653E2C">
        <w:t>”, minä m</w:t>
      </w:r>
      <w:r>
        <w:t xml:space="preserve">ietin. Enhän minä pieni kissa rukka pärjännyt täällä pakkasessa. Nousin </w:t>
      </w:r>
      <w:r w:rsidR="00FA2E39">
        <w:t>ylös kannolta ja lähdin sipsutt</w:t>
      </w:r>
      <w:r w:rsidR="00837566">
        <w:t>a</w:t>
      </w:r>
      <w:r>
        <w:t xml:space="preserve">maan kohti karhun pesää, joka ei </w:t>
      </w:r>
      <w:r w:rsidR="00653E2C">
        <w:t xml:space="preserve">onneksi </w:t>
      </w:r>
      <w:r w:rsidR="00406A77">
        <w:t xml:space="preserve">ollut kovin kaukana. </w:t>
      </w:r>
    </w:p>
    <w:p w:rsidR="00867175" w:rsidRDefault="00867175" w:rsidP="00867175">
      <w:pPr>
        <w:pStyle w:val="Leipiskehys"/>
      </w:pPr>
      <w:r>
        <w:t xml:space="preserve">Minun täytyi ottaa </w:t>
      </w:r>
      <w:r w:rsidRPr="00653E2C">
        <w:rPr>
          <w:b/>
        </w:rPr>
        <w:t>viisi askelta pohjoiseen ja viisi itään</w:t>
      </w:r>
      <w:r>
        <w:t xml:space="preserve"> päästäkseni perille karhunpesään. </w:t>
      </w:r>
    </w:p>
    <w:p w:rsidR="00837566" w:rsidRDefault="00867175" w:rsidP="00867175">
      <w:pPr>
        <w:pStyle w:val="Leipiskehys"/>
      </w:pPr>
      <w:r>
        <w:t>“Hei, Karhu? Huhuu?” Herättelin varovasti isoa eläintä, joka kääntyi ja katsahti minua kysyvästi. “Kuule, kun sinulla on täällä niin ihanan lämmintä ja kotoisaa, niin mahtaisiko siitä olla haittaa, jos jäi</w:t>
      </w:r>
      <w:r w:rsidR="00BF75BA">
        <w:t>sin viereesi yöksi nukkumaan?”, k</w:t>
      </w:r>
      <w:r>
        <w:t xml:space="preserve">ysyin nätisti.  </w:t>
      </w:r>
    </w:p>
    <w:p w:rsidR="00867175" w:rsidRDefault="00867175" w:rsidP="00867175">
      <w:pPr>
        <w:pStyle w:val="Leipiskehys"/>
      </w:pPr>
      <w:r>
        <w:t xml:space="preserve">“Ei tietenkään, jää ihmeessä. Tänne kyllä mahtuu. Onko sinulla nälkä? Minulla jäi hieman mustikoita. Saat syödä ne loppuun.” Karhu vastasi tuttavallisesti ja kierähti sitten takaisin mukavan näköiseen asentoon, jossa se oli nukkunut tultuani sen pesään.  </w:t>
      </w:r>
    </w:p>
    <w:p w:rsidR="00867175" w:rsidRDefault="00867175" w:rsidP="00867175">
      <w:pPr>
        <w:pStyle w:val="Leipiskehys"/>
      </w:pPr>
      <w:r>
        <w:lastRenderedPageBreak/>
        <w:t xml:space="preserve">Söin karhun tarjoamat mustikat tyytyväisenä ja asetuin maahan kerälle aivan karhun viereen. Karhun turkki hohkasi lämpöä, josta sain osani ja aloin kehrätä.  </w:t>
      </w:r>
    </w:p>
    <w:p w:rsidR="00867175" w:rsidRDefault="00867175" w:rsidP="00867175">
      <w:pPr>
        <w:pStyle w:val="Leipiskehys"/>
      </w:pPr>
      <w:r>
        <w:t>“Karhu? Kun sinä olet niin viisas ja tiedät kaikesta kaiken, niin saanko kysyä muutaman kysymyksen, jotka ovat jäänee</w:t>
      </w:r>
      <w:r w:rsidR="00BF75BA">
        <w:t>t mieltäni askarruttamaan?”, h</w:t>
      </w:r>
      <w:r>
        <w:t xml:space="preserve">äiritsin häntä vielä.  </w:t>
      </w:r>
    </w:p>
    <w:p w:rsidR="00867175" w:rsidRDefault="00867175" w:rsidP="00867175">
      <w:pPr>
        <w:pStyle w:val="Leipiskehys"/>
      </w:pPr>
      <w:r>
        <w:t>“Anna tulla” Ka</w:t>
      </w:r>
      <w:r w:rsidR="00BF75BA">
        <w:t>rhu vastasi, joten minä kysyin:</w:t>
      </w:r>
      <w:r>
        <w:t xml:space="preserve"> “Onko totta, että...” </w:t>
      </w:r>
    </w:p>
    <w:p w:rsidR="005042E2" w:rsidRDefault="005042E2" w:rsidP="00867175">
      <w:pPr>
        <w:pStyle w:val="Leipiskehys"/>
      </w:pPr>
    </w:p>
    <w:p w:rsidR="00867175" w:rsidRPr="005042E2" w:rsidRDefault="00867175" w:rsidP="00867175">
      <w:pPr>
        <w:pStyle w:val="Leipiskehys"/>
        <w:rPr>
          <w:b/>
        </w:rPr>
      </w:pPr>
      <w:r w:rsidRPr="00BF75BA">
        <w:rPr>
          <w:b/>
        </w:rPr>
        <w:t>Teh</w:t>
      </w:r>
      <w:r w:rsidR="005042E2">
        <w:rPr>
          <w:b/>
        </w:rPr>
        <w:t>tävä 6. Oikein/väärin-väittämät</w:t>
      </w:r>
    </w:p>
    <w:p w:rsidR="00867175" w:rsidRDefault="00867175" w:rsidP="00867175">
      <w:pPr>
        <w:pStyle w:val="Leipiskehys"/>
      </w:pPr>
      <w:r>
        <w:t xml:space="preserve"> “... Useimmilla eläimillä turkki on talvella paksumpi kuin ke</w:t>
      </w:r>
      <w:r w:rsidR="005042E2">
        <w:t xml:space="preserve">sällä?” </w:t>
      </w:r>
      <w:r w:rsidR="005042E2" w:rsidRPr="005042E2">
        <w:rPr>
          <w:b/>
        </w:rPr>
        <w:t>oikein</w:t>
      </w:r>
      <w:r>
        <w:t xml:space="preserve"> </w:t>
      </w:r>
    </w:p>
    <w:p w:rsidR="00867175" w:rsidRDefault="00867175" w:rsidP="00867175">
      <w:pPr>
        <w:pStyle w:val="Leipiskehys"/>
      </w:pPr>
      <w:r>
        <w:t>“... Kaikki eläimet vaihtavat talv</w:t>
      </w:r>
      <w:r w:rsidR="005042E2">
        <w:t xml:space="preserve">ella turkkinsa väriä?” </w:t>
      </w:r>
      <w:r w:rsidR="005042E2" w:rsidRPr="005042E2">
        <w:rPr>
          <w:b/>
        </w:rPr>
        <w:t>väärin</w:t>
      </w:r>
      <w:r w:rsidRPr="005042E2">
        <w:rPr>
          <w:b/>
        </w:rPr>
        <w:t xml:space="preserve"> </w:t>
      </w:r>
    </w:p>
    <w:p w:rsidR="00867175" w:rsidRDefault="00867175" w:rsidP="00867175">
      <w:pPr>
        <w:pStyle w:val="Leipiskehys"/>
      </w:pPr>
      <w:r>
        <w:t>“... Kaikki eläime</w:t>
      </w:r>
      <w:r w:rsidR="005042E2">
        <w:t xml:space="preserve">t nukkuvat talviunta?” </w:t>
      </w:r>
      <w:r w:rsidR="005042E2" w:rsidRPr="005042E2">
        <w:rPr>
          <w:b/>
        </w:rPr>
        <w:t>väärin</w:t>
      </w:r>
      <w:r>
        <w:t xml:space="preserve"> </w:t>
      </w:r>
    </w:p>
    <w:p w:rsidR="00867175" w:rsidRDefault="00867175" w:rsidP="00867175">
      <w:pPr>
        <w:pStyle w:val="Leipiskehys"/>
      </w:pPr>
      <w:r>
        <w:t xml:space="preserve">“... Pienet jyrsijät rakentavat heinästä pallon, jonka sisällä ne asustavat” </w:t>
      </w:r>
      <w:r w:rsidR="005042E2">
        <w:rPr>
          <w:b/>
        </w:rPr>
        <w:t>oikein</w:t>
      </w:r>
      <w:r>
        <w:t xml:space="preserve"> </w:t>
      </w:r>
    </w:p>
    <w:p w:rsidR="00406A77" w:rsidRDefault="005042E2" w:rsidP="00867175">
      <w:pPr>
        <w:pStyle w:val="Leipiskehys"/>
      </w:pPr>
      <w:r>
        <w:t>“... Talvella rusakon turkki on valkoinen”</w:t>
      </w:r>
      <w:r w:rsidRPr="005042E2">
        <w:rPr>
          <w:b/>
        </w:rPr>
        <w:t xml:space="preserve"> väärin</w:t>
      </w:r>
      <w:r w:rsidR="00867175">
        <w:t xml:space="preserve"> </w:t>
      </w:r>
    </w:p>
    <w:p w:rsidR="00867175" w:rsidRDefault="00867175" w:rsidP="00867175">
      <w:pPr>
        <w:pStyle w:val="Leipiskehys"/>
      </w:pPr>
      <w:r>
        <w:t>“... Hiiret ja päästäiset ka</w:t>
      </w:r>
      <w:r w:rsidR="005042E2">
        <w:t xml:space="preserve">ivavat tunneleita lumen alle” </w:t>
      </w:r>
      <w:r w:rsidR="005042E2" w:rsidRPr="005042E2">
        <w:rPr>
          <w:b/>
        </w:rPr>
        <w:t>oikein</w:t>
      </w:r>
      <w:r w:rsidRPr="005042E2">
        <w:rPr>
          <w:b/>
        </w:rPr>
        <w:t xml:space="preserve"> </w:t>
      </w:r>
    </w:p>
    <w:p w:rsidR="00867175" w:rsidRDefault="00867175" w:rsidP="00867175">
      <w:pPr>
        <w:pStyle w:val="Leipiskehys"/>
      </w:pPr>
      <w:r>
        <w:t>“... Orava kätkee ja varastoi talvea varten kaiken ruokansa maahan yhteen huolella ja t</w:t>
      </w:r>
      <w:r w:rsidR="005042E2">
        <w:t xml:space="preserve">arkkaan valittuun paikkaan?” </w:t>
      </w:r>
      <w:r w:rsidR="005042E2" w:rsidRPr="005042E2">
        <w:rPr>
          <w:b/>
        </w:rPr>
        <w:t>väärin</w:t>
      </w:r>
      <w:r w:rsidRPr="005042E2">
        <w:rPr>
          <w:b/>
        </w:rPr>
        <w:t xml:space="preserve"> </w:t>
      </w:r>
    </w:p>
    <w:p w:rsidR="00FD2F23" w:rsidRDefault="00867175" w:rsidP="00867175">
      <w:pPr>
        <w:pStyle w:val="Leipiskehys"/>
      </w:pPr>
      <w:r>
        <w:t>--&gt; Orava tekee su</w:t>
      </w:r>
      <w:r w:rsidR="00BF75BA">
        <w:t xml:space="preserve">uren määrän pieniä varastoja.  </w:t>
      </w:r>
    </w:p>
    <w:p w:rsidR="00867175" w:rsidRDefault="00867175" w:rsidP="00867175">
      <w:pPr>
        <w:pStyle w:val="Leipiskehys"/>
      </w:pPr>
      <w:r>
        <w:t>“... Jos talvella ei ole lunta, myöskään k</w:t>
      </w:r>
      <w:r w:rsidR="00BF75BA">
        <w:t xml:space="preserve">arhut eivät saa unta?” </w:t>
      </w:r>
      <w:r w:rsidR="00BF75BA" w:rsidRPr="005042E2">
        <w:rPr>
          <w:b/>
        </w:rPr>
        <w:t xml:space="preserve">oikein ja </w:t>
      </w:r>
      <w:r w:rsidR="005042E2" w:rsidRPr="005042E2">
        <w:rPr>
          <w:b/>
        </w:rPr>
        <w:t>väärin</w:t>
      </w:r>
      <w:r>
        <w:t xml:space="preserve">  </w:t>
      </w:r>
    </w:p>
    <w:p w:rsidR="00867175" w:rsidRDefault="00867175" w:rsidP="00867175">
      <w:pPr>
        <w:pStyle w:val="Leipiskehys"/>
      </w:pPr>
      <w:r>
        <w:t xml:space="preserve">--&gt; Ei välttämättä estä unta, mutta karhu kaipaa pesäänsä lumen tuomaa eristettä. Paleleva karhu ei saa unta.  </w:t>
      </w:r>
    </w:p>
    <w:p w:rsidR="00A00A10" w:rsidRDefault="00867175" w:rsidP="00867175">
      <w:pPr>
        <w:pStyle w:val="Leipiskehys"/>
      </w:pPr>
      <w:r>
        <w:t xml:space="preserve">“... Uroshirvet pudottavat sarvensa aina talvella.” </w:t>
      </w:r>
      <w:r w:rsidR="005042E2">
        <w:rPr>
          <w:b/>
        </w:rPr>
        <w:t>oikein</w:t>
      </w:r>
      <w:r w:rsidRPr="005042E2">
        <w:t xml:space="preserve">  </w:t>
      </w:r>
    </w:p>
    <w:p w:rsidR="00406A77" w:rsidRDefault="00406A77" w:rsidP="00867175">
      <w:pPr>
        <w:pStyle w:val="Leipiskehys"/>
      </w:pPr>
      <w:r>
        <w:t>--&gt; Vuodenvaihteen tienoilla.</w:t>
      </w:r>
    </w:p>
    <w:p w:rsidR="00867175" w:rsidRDefault="00867175" w:rsidP="00867175">
      <w:pPr>
        <w:pStyle w:val="Leipiskehys"/>
      </w:pPr>
      <w:r>
        <w:t>“... Vaikka ulkona olisi –15 astetta pakkasta, o</w:t>
      </w:r>
      <w:r w:rsidR="00A629D8">
        <w:t>n lumen alla maan pinnalla lämpö</w:t>
      </w:r>
      <w:r>
        <w:t xml:space="preserve">tila yhtä paljon” </w:t>
      </w:r>
      <w:r w:rsidR="005042E2">
        <w:rPr>
          <w:b/>
        </w:rPr>
        <w:t>väärin</w:t>
      </w:r>
    </w:p>
    <w:p w:rsidR="005042E2" w:rsidRDefault="00867175" w:rsidP="00867175">
      <w:pPr>
        <w:pStyle w:val="Leipiskehys"/>
      </w:pPr>
      <w:r>
        <w:t xml:space="preserve">--&gt; Lumen alla lämpötila </w:t>
      </w:r>
      <w:r w:rsidR="005042E2">
        <w:t xml:space="preserve">on </w:t>
      </w:r>
      <w:r>
        <w:t xml:space="preserve">noin 0 astetta. </w:t>
      </w:r>
    </w:p>
    <w:p w:rsidR="00A00A10" w:rsidRDefault="00A00A10" w:rsidP="00867175">
      <w:pPr>
        <w:pStyle w:val="Leipiskehys"/>
      </w:pPr>
    </w:p>
    <w:p w:rsidR="00A629D8" w:rsidRDefault="00A629D8" w:rsidP="00867175">
      <w:pPr>
        <w:pStyle w:val="Leipiskehys"/>
      </w:pPr>
    </w:p>
    <w:p w:rsidR="00A629D8" w:rsidRDefault="00A629D8" w:rsidP="00867175">
      <w:pPr>
        <w:pStyle w:val="Leipiskehys"/>
      </w:pPr>
    </w:p>
    <w:p w:rsidR="00867175" w:rsidRDefault="00867175" w:rsidP="00867175">
      <w:pPr>
        <w:pStyle w:val="Leipiskehys"/>
      </w:pPr>
      <w:r>
        <w:lastRenderedPageBreak/>
        <w:t xml:space="preserve">Karhu vastasi minulle kärsivällisesti jokaiseen kysymääni kysymykseen. Sitten minä toivotin karhulle hyvää talviunta, ja karhu toivotti minulle hyvää yötä, ja me molemmat nukahdimme tyytyväisinä syvään uneen. Jostain syystä näin unta lumiukosta. Sillä oli musta hattu päässään ja oranssi porkkana nenänään. Se hymyili, ja niin taisin tehdä minäkin.  </w:t>
      </w:r>
    </w:p>
    <w:p w:rsidR="00867175" w:rsidRDefault="00867175" w:rsidP="00867175">
      <w:pPr>
        <w:pStyle w:val="Leipiskehys"/>
      </w:pPr>
      <w:r>
        <w:t xml:space="preserve">Mitä </w:t>
      </w:r>
      <w:proofErr w:type="spellStart"/>
      <w:r>
        <w:t>Unski</w:t>
      </w:r>
      <w:proofErr w:type="spellEnd"/>
      <w:r>
        <w:t xml:space="preserve">-kissalle tapahtuu seuraavana päivänä? Löytääkö </w:t>
      </w:r>
      <w:proofErr w:type="spellStart"/>
      <w:r>
        <w:t>Unski</w:t>
      </w:r>
      <w:proofErr w:type="spellEnd"/>
      <w:r>
        <w:t xml:space="preserve">-kissa kotiin? Se selviää ensi kerralla!  </w:t>
      </w:r>
    </w:p>
    <w:p w:rsidR="00837566" w:rsidRDefault="00837566" w:rsidP="00867175">
      <w:pPr>
        <w:pStyle w:val="Leipiskehys"/>
      </w:pPr>
    </w:p>
    <w:p w:rsidR="00837566" w:rsidRDefault="00BE305D" w:rsidP="00867175">
      <w:pPr>
        <w:pStyle w:val="Leipiskehys"/>
      </w:pPr>
      <w:r>
        <w:rPr>
          <w:noProof/>
        </w:rPr>
        <w:drawing>
          <wp:anchor distT="0" distB="0" distL="114300" distR="114300" simplePos="0" relativeHeight="251673600" behindDoc="1" locked="0" layoutInCell="1" allowOverlap="1">
            <wp:simplePos x="0" y="0"/>
            <wp:positionH relativeFrom="margin">
              <wp:posOffset>-24129</wp:posOffset>
            </wp:positionH>
            <wp:positionV relativeFrom="paragraph">
              <wp:posOffset>31750</wp:posOffset>
            </wp:positionV>
            <wp:extent cx="2848660" cy="4527550"/>
            <wp:effectExtent l="0" t="0" r="889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umiukk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1186" cy="4531565"/>
                    </a:xfrm>
                    <a:prstGeom prst="rect">
                      <a:avLst/>
                    </a:prstGeom>
                  </pic:spPr>
                </pic:pic>
              </a:graphicData>
            </a:graphic>
            <wp14:sizeRelH relativeFrom="page">
              <wp14:pctWidth>0</wp14:pctWidth>
            </wp14:sizeRelH>
            <wp14:sizeRelV relativeFrom="page">
              <wp14:pctHeight>0</wp14:pctHeight>
            </wp14:sizeRelV>
          </wp:anchor>
        </w:drawing>
      </w: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837566" w:rsidRDefault="00837566" w:rsidP="00867175">
      <w:pPr>
        <w:pStyle w:val="Leipiskehys"/>
      </w:pPr>
    </w:p>
    <w:p w:rsidR="00A00A10" w:rsidRDefault="00A00A10" w:rsidP="00867175">
      <w:pPr>
        <w:pStyle w:val="Leipiskehys"/>
      </w:pPr>
    </w:p>
    <w:p w:rsidR="00A629D8" w:rsidRDefault="00A629D8" w:rsidP="00867175">
      <w:pPr>
        <w:pStyle w:val="Leipiskehys"/>
      </w:pPr>
    </w:p>
    <w:p w:rsidR="00A629D8" w:rsidRDefault="00A629D8" w:rsidP="00867175">
      <w:pPr>
        <w:pStyle w:val="Leipiskehys"/>
      </w:pPr>
    </w:p>
    <w:p w:rsidR="00A629D8" w:rsidRDefault="00A629D8" w:rsidP="00867175">
      <w:pPr>
        <w:pStyle w:val="Leipiskehys"/>
      </w:pPr>
    </w:p>
    <w:p w:rsidR="00BE305D" w:rsidRDefault="00BE305D" w:rsidP="00BE305D">
      <w:pPr>
        <w:pStyle w:val="Otsikko2kehys"/>
      </w:pPr>
      <w:r>
        <w:lastRenderedPageBreak/>
        <w:t>Tarinan osa 2</w:t>
      </w:r>
    </w:p>
    <w:p w:rsidR="003011C1" w:rsidRPr="003011C1" w:rsidRDefault="003011C1" w:rsidP="003011C1">
      <w:pPr>
        <w:pStyle w:val="Leipiskehys"/>
      </w:pPr>
    </w:p>
    <w:p w:rsidR="009E5F75" w:rsidRPr="009E5F75" w:rsidRDefault="009E5F75" w:rsidP="009E5F75">
      <w:pPr>
        <w:pStyle w:val="Leipiskehys"/>
      </w:pPr>
      <w:r w:rsidRPr="009E5F75">
        <w:t>Valkoinen jänis, erilaiset jäljet lumessa, kävyt puiden alla repaleisina, lautanen täynnä ihanan maukasta ja lämmintä kermaa sekä karhu talviunilla. Kaikki nämä asiat olivat pyörineet päässäni, kuin karuselli koko viime</w:t>
      </w:r>
      <w:r>
        <w:t xml:space="preserve"> </w:t>
      </w:r>
      <w:r w:rsidRPr="009E5F75">
        <w:t>yön. Tuntui</w:t>
      </w:r>
      <w:r>
        <w:t>,</w:t>
      </w:r>
      <w:r w:rsidRPr="009E5F75">
        <w:t xml:space="preserve"> kuin olisin elänyt koko eilisen päivän uudelleen yön aikana</w:t>
      </w:r>
      <w:r>
        <w:t>,</w:t>
      </w:r>
      <w:r w:rsidRPr="009E5F75">
        <w:t xml:space="preserve"> mutta silti oloni oli todella levännyt ja virkeä. Karhun vieressä oli todella lämmin ja turvallinen nukkua enkä olisi malttanut nousta ylös lainkaan</w:t>
      </w:r>
      <w:r>
        <w:t>,</w:t>
      </w:r>
      <w:r w:rsidRPr="009E5F75">
        <w:t xml:space="preserve"> mutta minun kuitenkin täytyi. Avasin silmäni, venyttelin ja nousin istumaan. Katsoin karhua tovin vain todetakseni, että se nukkui syvää talviunta hyvin onnellisen näköisenä. </w:t>
      </w:r>
    </w:p>
    <w:p w:rsidR="005042E2" w:rsidRDefault="009E5F75" w:rsidP="009E5F75">
      <w:pPr>
        <w:pStyle w:val="Leipiskehys"/>
      </w:pPr>
      <w:r w:rsidRPr="009E5F75">
        <w:t>Astelin ulos karhun pesästä ja voi</w:t>
      </w:r>
      <w:r w:rsidR="00BE5CD0">
        <w:t>,</w:t>
      </w:r>
      <w:r w:rsidRPr="009E5F75">
        <w:t xml:space="preserve"> kuinka pesän ulkopuolella olikaan kirkasta. Lunta oli selvästi satanut yön aikana paljon lisää, sillä en nähnyt mitään jälkiä lumessa. Lunta oli kaikkialla. Hetken mietittyäni päätin lähteä kulkemaan suoraan pesästä pois päin. Kuljin useamman kuusen ja männyn ohitse, yhden jäätyneen joen lävitse ja ylitin jopa kolme toistaan suurempaa lumikasaa näkemättä ketään. Missä ihmeessä kaikki olivat? Olinko minä eksynyt asumattomille maille, minä pelkäsin. </w:t>
      </w:r>
    </w:p>
    <w:p w:rsidR="009E5F75" w:rsidRPr="009E5F75" w:rsidRDefault="009E5F75" w:rsidP="009E5F75">
      <w:pPr>
        <w:pStyle w:val="Leipiskehys"/>
      </w:pPr>
      <w:r w:rsidRPr="009E5F75">
        <w:t>Kävelin vielä tovin</w:t>
      </w:r>
      <w:r w:rsidR="00BE5CD0">
        <w:t>,</w:t>
      </w:r>
      <w:r w:rsidRPr="009E5F75">
        <w:t xml:space="preserve"> kunnes havahduin siihen, että törmäsin edessäni olevaan kuusiaitaan. Kuuset olivat vierivieren ja niiden läpi oli mahdotonta nähdä. Tuolla oli pakko olla jotain näkemisen arvoista, minä arvelin. Kiersin kuusiaitaa niin kauan, että löysin kohdan, josta pystyin kurkkaamaan aidan läpi ja mitä minä näinkään. </w:t>
      </w:r>
      <w:r w:rsidR="00BE5CD0">
        <w:t>”</w:t>
      </w:r>
      <w:r w:rsidRPr="009E5F75">
        <w:t>Ei voi olla totta!</w:t>
      </w:r>
      <w:r w:rsidR="00BE5CD0">
        <w:t>”</w:t>
      </w:r>
      <w:r w:rsidRPr="009E5F75">
        <w:t xml:space="preserve">, minä huusin ääneen lumoutuneena. Tämän huudettuani vierelleni ilmestyi jotakin suurempaa kuin minä. Sehän oli kettu, minä hoksasin. “No </w:t>
      </w:r>
      <w:proofErr w:type="spellStart"/>
      <w:r w:rsidRPr="009E5F75">
        <w:t>heipähei</w:t>
      </w:r>
      <w:proofErr w:type="spellEnd"/>
      <w:r w:rsidRPr="009E5F75">
        <w:t xml:space="preserve"> pieni karvainen ystäväni, mitä sinä oikein näet siellä? Olen päivät miettinyt, että mitä tämän kuusiaidan takana oikein onkaan, sillä en itse mahdu katsomaan tuosta pienestä raosta ja noh voinhan minä </w:t>
      </w:r>
      <w:r w:rsidR="00A00A10">
        <w:t>sen myöntää, että olen erittä</w:t>
      </w:r>
      <w:r w:rsidR="003011C1">
        <w:t xml:space="preserve">in </w:t>
      </w:r>
      <w:r w:rsidRPr="009E5F75">
        <w:t>utelias kettu.”</w:t>
      </w:r>
      <w:r w:rsidR="005042E2">
        <w:t>, kettu virkkoi ystävällisenä.</w:t>
      </w:r>
    </w:p>
    <w:p w:rsidR="00F43537" w:rsidRDefault="009E5F75" w:rsidP="009E5F75">
      <w:pPr>
        <w:pStyle w:val="Leipiskehys"/>
      </w:pPr>
      <w:proofErr w:type="gramStart"/>
      <w:r w:rsidRPr="009E5F75">
        <w:t>“ Haluatko</w:t>
      </w:r>
      <w:proofErr w:type="gramEnd"/>
      <w:r w:rsidRPr="009E5F75">
        <w:t xml:space="preserve"> siis, että kuvailen kaiken tästä raosta näkemäni sinulle?</w:t>
      </w:r>
      <w:r w:rsidR="00BE5CD0">
        <w:t>”, m</w:t>
      </w:r>
      <w:r w:rsidRPr="009E5F75">
        <w:t>inä tarkensin. “Kyllä ja kuvaile sitten niin tarkasti, että voin samalla piirtää siitä kuvan tähän lumeen tassullani, jotta voin näyttää näkymän perheenjäsenillekin.</w:t>
      </w:r>
      <w:r w:rsidR="00BE5CD0">
        <w:t>” K</w:t>
      </w:r>
      <w:r w:rsidRPr="009E5F75">
        <w:t>ettu selitti minulle vielä hyvin pitkästi siitä, kuinka hänen perheestään kaikki ovat uteliaita ja kuinka kukaan heistä ei ole päässyt näkemään k</w:t>
      </w:r>
      <w:r w:rsidR="000902DA">
        <w:t xml:space="preserve">uusiaidan taakse tänä jouluna o </w:t>
      </w:r>
      <w:proofErr w:type="spellStart"/>
      <w:r w:rsidRPr="009E5F75">
        <w:t>lenkaan</w:t>
      </w:r>
      <w:proofErr w:type="spellEnd"/>
      <w:r w:rsidRPr="009E5F75">
        <w:t>. Se tuntui olevan ketulle niin suuri asia, että päätin auttaa kettua.</w:t>
      </w:r>
    </w:p>
    <w:p w:rsidR="000902DA" w:rsidRDefault="000902DA" w:rsidP="009E5F75">
      <w:pPr>
        <w:pStyle w:val="Leipiskehys"/>
      </w:pPr>
    </w:p>
    <w:p w:rsidR="00BE5CD0" w:rsidRPr="00BE5CD0" w:rsidRDefault="00BE5CD0" w:rsidP="00BE5CD0">
      <w:pPr>
        <w:pStyle w:val="Leipiskehys"/>
        <w:rPr>
          <w:b/>
        </w:rPr>
      </w:pPr>
      <w:r w:rsidRPr="00BE5CD0">
        <w:rPr>
          <w:b/>
        </w:rPr>
        <w:t>Tehtävä 1. Maiseman piirtäminen.</w:t>
      </w:r>
    </w:p>
    <w:p w:rsidR="00BE5CD0" w:rsidRPr="00BE5CD0" w:rsidRDefault="00BE5CD0" w:rsidP="00BE5CD0">
      <w:pPr>
        <w:pStyle w:val="Leipiskehys"/>
      </w:pPr>
      <w:r>
        <w:t>Aseta A4–kokoinen paperi vaakasuuntaan.</w:t>
      </w:r>
      <w:r w:rsidRPr="00BE5CD0">
        <w:t xml:space="preserve"> Piirrä oikeaan yläkulmaan kompassi, jossa on kaikki ilmansuunnat (pää- ja välisuunnat).</w:t>
      </w:r>
    </w:p>
    <w:p w:rsidR="00BE5CD0" w:rsidRPr="00BE5CD0" w:rsidRDefault="00BE5CD0" w:rsidP="00BE5CD0">
      <w:pPr>
        <w:pStyle w:val="Leipiskehys"/>
      </w:pPr>
      <w:r w:rsidRPr="00BE5CD0">
        <w:t>Piirrä lumeen (eli) paperiin reunukset, jonka sisään kuva piirretään.</w:t>
      </w:r>
    </w:p>
    <w:p w:rsidR="00BE5CD0" w:rsidRDefault="00BE5CD0" w:rsidP="00BE5CD0">
      <w:pPr>
        <w:pStyle w:val="Leipiskehys"/>
      </w:pPr>
      <w:r w:rsidRPr="00BE5CD0">
        <w:t>Tee keskelle paperia piste, joka toimii suuntapiisteenä piirtämiselle</w:t>
      </w:r>
      <w:r>
        <w:t>.</w:t>
      </w:r>
    </w:p>
    <w:p w:rsidR="00BE5CD0" w:rsidRDefault="00BE5CD0" w:rsidP="00BE5CD0">
      <w:pPr>
        <w:pStyle w:val="Leipiskehys"/>
      </w:pPr>
      <w:r w:rsidRPr="00BE5CD0">
        <w:t>Mene keskipisteestä suoraan länteen melkein paperin sivureunaan asti ja piirrä siihen pieni piste. Mene tästä pisteestä vielä etelään paperin alareunaan asti. Piirrä tähän kohtaan</w:t>
      </w:r>
      <w:r>
        <w:t xml:space="preserve"> kolme</w:t>
      </w:r>
      <w:r w:rsidRPr="00BE5CD0">
        <w:t xml:space="preserve"> palloa päällekkäin, joista alin on isoin ja kiinni maassa, keskimmäinen hieman pienempi ja kiinni alemmassa pallossa ja ylin pienin ja yltää melkein piirtämääsi pisteeseen.</w:t>
      </w:r>
    </w:p>
    <w:p w:rsidR="009E5F75" w:rsidRPr="009E5F75" w:rsidRDefault="009E5F75" w:rsidP="00BE5CD0">
      <w:pPr>
        <w:pStyle w:val="Leipiskehys"/>
      </w:pPr>
      <w:r w:rsidRPr="009E5F75">
        <w:t xml:space="preserve">Piirrä ylimmälle pallolle pisteet silmiksi ja porkkananenä silmien alle. Tee </w:t>
      </w:r>
      <w:proofErr w:type="gramStart"/>
      <w:r w:rsidRPr="009E5F75">
        <w:t>vielä  5</w:t>
      </w:r>
      <w:proofErr w:type="gramEnd"/>
      <w:r w:rsidRPr="009E5F75">
        <w:t xml:space="preserve"> pientä pistettä vierekkäin, joista muodostuu suu. Piirrä ylimmän pallon päälle vielä </w:t>
      </w:r>
      <w:r w:rsidR="00645D07">
        <w:t>neliönmuotoinen hattu (s</w:t>
      </w:r>
      <w:r w:rsidR="00BE5CD0">
        <w:t>i</w:t>
      </w:r>
      <w:r w:rsidRPr="009E5F75">
        <w:t>linterihattu)</w:t>
      </w:r>
      <w:r w:rsidR="00BE5CD0">
        <w:t>.</w:t>
      </w:r>
    </w:p>
    <w:p w:rsidR="009E5F75" w:rsidRPr="009E5F75" w:rsidRDefault="009E5F75" w:rsidP="00BE5CD0">
      <w:pPr>
        <w:pStyle w:val="Leipiskehys"/>
      </w:pPr>
      <w:r w:rsidRPr="009E5F75">
        <w:t xml:space="preserve">Tee keskimmäisen pallon molemmille sivuille viivat </w:t>
      </w:r>
      <w:r w:rsidR="00645D07">
        <w:t xml:space="preserve">niin, että idän puoleinen </w:t>
      </w:r>
      <w:r w:rsidR="00A00A10">
        <w:t xml:space="preserve">viiva </w:t>
      </w:r>
      <w:r w:rsidRPr="009E5F75">
        <w:t>osoittaa koilliseen ja lännen puolen viiva luoteeseen.</w:t>
      </w:r>
    </w:p>
    <w:p w:rsidR="009E5F75" w:rsidRPr="009E5F75" w:rsidRDefault="009E5F75" w:rsidP="00BE5CD0">
      <w:pPr>
        <w:pStyle w:val="Leipiskehys"/>
      </w:pPr>
      <w:r w:rsidRPr="009E5F75">
        <w:t>Tee vielä kuusi pientä palloa alimpaan ja keskim</w:t>
      </w:r>
      <w:r w:rsidR="00BE5CD0">
        <w:t xml:space="preserve">mäiseen palloon niin, että </w:t>
      </w:r>
      <w:proofErr w:type="spellStart"/>
      <w:r w:rsidR="00BE5CD0">
        <w:t>mole</w:t>
      </w:r>
      <w:r w:rsidRPr="009E5F75">
        <w:t>piin</w:t>
      </w:r>
      <w:proofErr w:type="spellEnd"/>
      <w:r w:rsidRPr="009E5F75">
        <w:t xml:space="preserve"> palloihin tulee kolme nappia</w:t>
      </w:r>
      <w:r w:rsidRPr="00BE5CD0">
        <w:rPr>
          <w:b/>
        </w:rPr>
        <w:t>.</w:t>
      </w:r>
      <w:r w:rsidR="00BE5CD0" w:rsidRPr="00BE5CD0">
        <w:rPr>
          <w:b/>
        </w:rPr>
        <w:t xml:space="preserve"> (Lumiukko on valmis</w:t>
      </w:r>
      <w:r w:rsidR="00BE5CD0">
        <w:rPr>
          <w:b/>
        </w:rPr>
        <w:t>.</w:t>
      </w:r>
      <w:r w:rsidR="00BE5CD0" w:rsidRPr="00BE5CD0">
        <w:rPr>
          <w:b/>
        </w:rPr>
        <w:t>)</w:t>
      </w:r>
    </w:p>
    <w:p w:rsidR="00F43537" w:rsidRDefault="009E5F75" w:rsidP="00BE5CD0">
      <w:pPr>
        <w:pStyle w:val="Leipiskehys"/>
      </w:pPr>
      <w:r w:rsidRPr="009E5F75">
        <w:t xml:space="preserve">Mene keskipisteestä itään reunukseen asti ja lähde sieltä piirtämään suora viiva länteen päin, ei kuitenkaan pisteeseen asti. </w:t>
      </w:r>
      <w:r w:rsidRPr="00BE5CD0">
        <w:t>Vie viiva sitten etelään, alareunaan asti.</w:t>
      </w:r>
      <w:r w:rsidR="00BE5CD0">
        <w:t xml:space="preserve"> </w:t>
      </w:r>
      <w:r w:rsidRPr="009E5F75">
        <w:t>Piirrä nyt muodostuneen neliön sisälle suorakulmio, johon tulee neljä ruutua (ikkunaa).</w:t>
      </w:r>
    </w:p>
    <w:p w:rsidR="009E5F75" w:rsidRPr="00BE5CD0" w:rsidRDefault="009E5F75" w:rsidP="00BE5CD0">
      <w:pPr>
        <w:pStyle w:val="Leipiskehys"/>
      </w:pPr>
      <w:r w:rsidRPr="009E5F75">
        <w:t>Piirrä ruudukon keskiosasta lähtevä viiva lounaaseen sekä kaakkoon. (Pitäisi muodostua kolmio.) Piirrä nyt kolmion molemmille kyljille kolme tikkua pystyyn el</w:t>
      </w:r>
      <w:r w:rsidR="00645D07">
        <w:t xml:space="preserve">i </w:t>
      </w:r>
      <w:r w:rsidRPr="009E5F75">
        <w:t xml:space="preserve">yhteensä kuusi. </w:t>
      </w:r>
      <w:r w:rsidRPr="00BE5CD0">
        <w:t>Piirrä jokaisen tikun päälle vesipisaran näköinen muoto.</w:t>
      </w:r>
    </w:p>
    <w:p w:rsidR="009E5F75" w:rsidRPr="009E5F75" w:rsidRDefault="009E5F75" w:rsidP="00BE5CD0">
      <w:pPr>
        <w:pStyle w:val="Leipiskehys"/>
      </w:pPr>
      <w:r w:rsidRPr="009E5F75">
        <w:t>Piirrä vielä verhot ikkunoihin ja kolmion muotoinen katto mökille niin, että viiva menee koilliseen (paperin yläreunaan)</w:t>
      </w:r>
      <w:r w:rsidR="005042E2">
        <w:t>.</w:t>
      </w:r>
      <w:r w:rsidR="00BE5CD0">
        <w:t xml:space="preserve"> </w:t>
      </w:r>
      <w:r w:rsidR="00BE5CD0" w:rsidRPr="00BE5CD0">
        <w:rPr>
          <w:b/>
        </w:rPr>
        <w:t>(Mökki on valmis</w:t>
      </w:r>
      <w:r w:rsidR="00BE5CD0">
        <w:rPr>
          <w:b/>
        </w:rPr>
        <w:t>.</w:t>
      </w:r>
      <w:r w:rsidR="00BE5CD0" w:rsidRPr="00BE5CD0">
        <w:rPr>
          <w:b/>
        </w:rPr>
        <w:t>)</w:t>
      </w:r>
    </w:p>
    <w:p w:rsidR="00F43537" w:rsidRDefault="009E5F75" w:rsidP="00BE5CD0">
      <w:pPr>
        <w:pStyle w:val="Leipiskehys"/>
      </w:pPr>
      <w:r w:rsidRPr="009E5F75">
        <w:t xml:space="preserve">Mene keskipisteestä pohjoiseen melkein paperin yläreunaan asti ja laita sinne piste. Lähde piirtämään tasakylkinenkolmio niin, että kolmion toinen kylki menee lounaaseen ja toinen kylki kaakkoon. (Pohja voi olla aaltoileva ja tulee hieman keskipisteen yläpuolelle). </w:t>
      </w:r>
      <w:r w:rsidR="00A2322C">
        <w:t xml:space="preserve">Piirrä samalaisia kolmioita vielä kaksi niin, että jokainen on edellistä isompi ja alimman kolmion pohja yltää lähes paperin alareunaan asti. </w:t>
      </w:r>
      <w:r w:rsidR="00A2322C" w:rsidRPr="00A2322C">
        <w:rPr>
          <w:b/>
        </w:rPr>
        <w:t>(Kuusi on valmis.)</w:t>
      </w:r>
      <w:r w:rsidR="00A2322C">
        <w:t xml:space="preserve"> </w:t>
      </w:r>
    </w:p>
    <w:p w:rsidR="009E5F75" w:rsidRPr="009E5F75" w:rsidRDefault="009E5F75" w:rsidP="009E5F75">
      <w:pPr>
        <w:pStyle w:val="Leipiskehys"/>
      </w:pPr>
      <w:r w:rsidRPr="009E5F75">
        <w:t xml:space="preserve">Mene kuusen korkeimpaan kohtaan (aloituspisteeseen) ja piirrä sinne tähti, jonka sakarat osoittavat yksi lounaaseen, yksi kaakkoon, yksi länteen, yksi itään ja yksi </w:t>
      </w:r>
      <w:r w:rsidRPr="009E5F75">
        <w:lastRenderedPageBreak/>
        <w:t>pohjoiseen.</w:t>
      </w:r>
      <w:r w:rsidR="00A2322C">
        <w:t xml:space="preserve"> </w:t>
      </w:r>
      <w:r w:rsidRPr="009E5F75">
        <w:t>Lisää vielä joulukuusen ylimpään kolmioon kolme palloa ja viimeistele joulukuusi omalla tyylillä.</w:t>
      </w:r>
      <w:r w:rsidR="00A2322C">
        <w:t xml:space="preserve"> </w:t>
      </w:r>
      <w:r w:rsidR="00A2322C" w:rsidRPr="00A2322C">
        <w:rPr>
          <w:b/>
        </w:rPr>
        <w:t>(Kuusen koristelu on valmis</w:t>
      </w:r>
      <w:r w:rsidR="005042E2">
        <w:rPr>
          <w:b/>
        </w:rPr>
        <w:t xml:space="preserve"> ja voitte verrata piirroksia keskenään</w:t>
      </w:r>
      <w:r w:rsidR="00A2322C" w:rsidRPr="00A2322C">
        <w:rPr>
          <w:b/>
        </w:rPr>
        <w:t>.)</w:t>
      </w:r>
    </w:p>
    <w:p w:rsidR="00A2322C" w:rsidRDefault="00160548" w:rsidP="009E5F75">
      <w:pPr>
        <w:pStyle w:val="Leipiskehys"/>
      </w:pPr>
      <w:r>
        <w:rPr>
          <w:noProof/>
        </w:rPr>
        <w:drawing>
          <wp:inline distT="0" distB="0" distL="0" distR="0">
            <wp:extent cx="4067001" cy="28936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iseman piirtäminen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71462" cy="2896869"/>
                    </a:xfrm>
                    <a:prstGeom prst="rect">
                      <a:avLst/>
                    </a:prstGeom>
                  </pic:spPr>
                </pic:pic>
              </a:graphicData>
            </a:graphic>
          </wp:inline>
        </w:drawing>
      </w:r>
    </w:p>
    <w:p w:rsidR="00160548" w:rsidRDefault="00160548" w:rsidP="009E5F75">
      <w:pPr>
        <w:pStyle w:val="Leipiskehys"/>
      </w:pPr>
      <w:r>
        <w:rPr>
          <w:noProof/>
        </w:rPr>
        <w:drawing>
          <wp:anchor distT="0" distB="0" distL="114300" distR="114300" simplePos="0" relativeHeight="251674624" behindDoc="1" locked="0" layoutInCell="1" allowOverlap="1">
            <wp:simplePos x="0" y="0"/>
            <wp:positionH relativeFrom="column">
              <wp:posOffset>1270</wp:posOffset>
            </wp:positionH>
            <wp:positionV relativeFrom="paragraph">
              <wp:posOffset>-635</wp:posOffset>
            </wp:positionV>
            <wp:extent cx="4053442" cy="2825750"/>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iseman piirtäminen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53442" cy="2825750"/>
                    </a:xfrm>
                    <a:prstGeom prst="rect">
                      <a:avLst/>
                    </a:prstGeom>
                  </pic:spPr>
                </pic:pic>
              </a:graphicData>
            </a:graphic>
            <wp14:sizeRelH relativeFrom="page">
              <wp14:pctWidth>0</wp14:pctWidth>
            </wp14:sizeRelH>
            <wp14:sizeRelV relativeFrom="page">
              <wp14:pctHeight>0</wp14:pctHeight>
            </wp14:sizeRelV>
          </wp:anchor>
        </w:drawing>
      </w: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F43537" w:rsidRDefault="00F43537" w:rsidP="009E5F75">
      <w:pPr>
        <w:pStyle w:val="Leipiskehys"/>
      </w:pPr>
    </w:p>
    <w:p w:rsidR="009E5F75" w:rsidRPr="009E5F75" w:rsidRDefault="009E5F75" w:rsidP="009E5F75">
      <w:pPr>
        <w:pStyle w:val="Leipiskehys"/>
      </w:pPr>
      <w:r w:rsidRPr="009E5F75">
        <w:t>Olin kertonut ketulle mitä näin niin hyvin, kuin vain osasin ja en mielestäni olisi voinut yhtään selkeämmin pihapiiriä kuvailla. Jostain syystä kuitenkin, kun kään</w:t>
      </w:r>
      <w:r w:rsidR="00EA25FD">
        <w:t>nyin kettua päin, ei hän</w:t>
      </w:r>
      <w:r w:rsidRPr="009E5F75">
        <w:t xml:space="preserve"> hymyillyt </w:t>
      </w:r>
      <w:r w:rsidR="00EA25FD">
        <w:t xml:space="preserve">minulle </w:t>
      </w:r>
      <w:r w:rsidRPr="009E5F75">
        <w:t>lainkaan. Kettu katsoi vaan teostaan todella surullisin silmin. Mielestäni teos näytti hyvin paljon siltä, miltä pihapiirikin ja olikin mielestäni todella kaunis</w:t>
      </w:r>
      <w:r w:rsidR="00A2322C">
        <w:t>. K</w:t>
      </w:r>
      <w:r w:rsidRPr="009E5F75">
        <w:t>erroinkin sen ketulle</w:t>
      </w:r>
      <w:r w:rsidR="00A2322C">
        <w:t>,</w:t>
      </w:r>
      <w:r w:rsidRPr="009E5F75">
        <w:t xml:space="preserve"> mutta kettu ei liikahtanutkaan. Hiljaisuutta kesti hetken, kunnes kettu nosti katseensa ja silmät kosteana </w:t>
      </w:r>
      <w:r w:rsidRPr="009E5F75">
        <w:lastRenderedPageBreak/>
        <w:t xml:space="preserve">sanoi </w:t>
      </w:r>
      <w:r w:rsidR="00A2322C">
        <w:t>“Kiitos! E</w:t>
      </w:r>
      <w:r w:rsidRPr="009E5F75">
        <w:t>n olisi uskonut, että kukaan voi enää auttaa minua ja perhettäni saamaan joulutunnelman takaisin, mutta sinä sen teit. Nyt minun on kiirehdittävä hakemaan perheeni katsomaan teos</w:t>
      </w:r>
      <w:r w:rsidR="00A2322C">
        <w:t xml:space="preserve">ta, </w:t>
      </w:r>
      <w:proofErr w:type="spellStart"/>
      <w:r w:rsidR="00A2322C">
        <w:t>ennenkuin</w:t>
      </w:r>
      <w:proofErr w:type="spellEnd"/>
      <w:r w:rsidR="00A2322C">
        <w:t xml:space="preserve"> lumi sen peittää. Kiitos tuhannesti!”,</w:t>
      </w:r>
      <w:r w:rsidRPr="009E5F75">
        <w:t xml:space="preserve"> kettu sanoi ja</w:t>
      </w:r>
      <w:r w:rsidR="00210371">
        <w:t xml:space="preserve"> lähti suuntaamaan kohti mäkeä.</w:t>
      </w:r>
    </w:p>
    <w:p w:rsidR="00A2322C" w:rsidRDefault="009E5F75" w:rsidP="009E5F75">
      <w:pPr>
        <w:pStyle w:val="Leipiskehys"/>
      </w:pPr>
      <w:r w:rsidRPr="009E5F75">
        <w:t>Hyvästelin ketun ja pujahdin kurkistamastani kuusiaidan raosta sisään. Silloin huomasin vielä yhden rakennuksen hieman sivummalla pihaa, jota en ollut hoksannut kuvailla ketulle. Se oli iso ja punainen. Minua kiinnosti valtavasti mitä rakennuksessa oli, sillä pystyin haistamaan jonkin eläimen hajun ulos asti, en vain osannut tunnistaa eläintä. Kuulin myös kellon kilisevän.</w:t>
      </w:r>
    </w:p>
    <w:p w:rsidR="00A2322C" w:rsidRPr="009E5F75" w:rsidRDefault="009E5F75" w:rsidP="009E5F75">
      <w:pPr>
        <w:pStyle w:val="Leipiskehys"/>
      </w:pPr>
      <w:r w:rsidRPr="009E5F75">
        <w:t xml:space="preserve">Päästyäni rakennuksen luo huomasin onnekseni, että suuret puiset pariovet olivat hitusen raollaan, joten astuin niistä varovasti sisälle. Silmiini avautui korkea tila, jossa oli paljon valtavia eläimiä kukin oman aitansa takana. Eläimillä oli osalla sarvet ja ne pitivät outoa ammuvaa ääntä. </w:t>
      </w:r>
    </w:p>
    <w:p w:rsidR="009E5F75" w:rsidRPr="009E5F75" w:rsidRDefault="009E5F75" w:rsidP="009E5F75">
      <w:pPr>
        <w:pStyle w:val="Leipiskehys"/>
      </w:pPr>
      <w:r w:rsidRPr="009E5F75">
        <w:t>“Hei! Kuka sinä olet?”</w:t>
      </w:r>
      <w:r w:rsidR="00A2322C">
        <w:t>, k</w:t>
      </w:r>
      <w:r w:rsidRPr="009E5F75">
        <w:t>ysyin yhdeltä niistä ja hy</w:t>
      </w:r>
      <w:r w:rsidR="00160548">
        <w:t>ppäsin sen aidan päälle kuuntele</w:t>
      </w:r>
      <w:r w:rsidRPr="009E5F75">
        <w:t xml:space="preserve">maan. </w:t>
      </w:r>
    </w:p>
    <w:p w:rsidR="009E5F75" w:rsidRPr="009E5F75" w:rsidRDefault="009E5F75" w:rsidP="009E5F75">
      <w:pPr>
        <w:pStyle w:val="Leipiskehys"/>
      </w:pPr>
      <w:r w:rsidRPr="009E5F75">
        <w:t xml:space="preserve">“Ammuu! Minä olen lehmä ja nimeni on </w:t>
      </w:r>
      <w:proofErr w:type="spellStart"/>
      <w:r w:rsidRPr="009E5F75">
        <w:t>Mansikki</w:t>
      </w:r>
      <w:proofErr w:type="spellEnd"/>
      <w:r w:rsidRPr="009E5F75">
        <w:t>”</w:t>
      </w:r>
      <w:r w:rsidR="00A2322C">
        <w:t>,</w:t>
      </w:r>
      <w:r w:rsidRPr="009E5F75">
        <w:t xml:space="preserve"> se vastasi minulle ja heilutti päätään niin, että sen kaulassa oleva kello kilisi. </w:t>
      </w:r>
    </w:p>
    <w:p w:rsidR="009E5F75" w:rsidRDefault="009E5F75" w:rsidP="009E5F75">
      <w:pPr>
        <w:pStyle w:val="Leipiskehys"/>
      </w:pPr>
      <w:r w:rsidRPr="009E5F75">
        <w:t xml:space="preserve">“Hauska tutustua. Minä olen </w:t>
      </w:r>
      <w:proofErr w:type="spellStart"/>
      <w:r w:rsidRPr="009E5F75">
        <w:t>Unski</w:t>
      </w:r>
      <w:proofErr w:type="spellEnd"/>
      <w:r w:rsidRPr="009E5F75">
        <w:t xml:space="preserve">. </w:t>
      </w:r>
      <w:proofErr w:type="spellStart"/>
      <w:r w:rsidRPr="009E5F75">
        <w:t>Ompa</w:t>
      </w:r>
      <w:proofErr w:type="spellEnd"/>
      <w:r w:rsidRPr="009E5F75">
        <w:t xml:space="preserve"> teitä paljon</w:t>
      </w:r>
      <w:r w:rsidR="00A2322C">
        <w:t>!</w:t>
      </w:r>
      <w:r w:rsidRPr="009E5F75">
        <w:t>”</w:t>
      </w:r>
      <w:r w:rsidR="00A2322C">
        <w:t>,</w:t>
      </w:r>
      <w:r w:rsidRPr="009E5F75">
        <w:t xml:space="preserve"> vastasin sille. </w:t>
      </w:r>
    </w:p>
    <w:p w:rsidR="000902DA" w:rsidRDefault="000902DA" w:rsidP="009E5F75">
      <w:pPr>
        <w:pStyle w:val="Leipiskehys"/>
        <w:rPr>
          <w:b/>
        </w:rPr>
      </w:pPr>
    </w:p>
    <w:p w:rsidR="003011C1" w:rsidRDefault="00FA2E39" w:rsidP="009E5F75">
      <w:pPr>
        <w:pStyle w:val="Leipiskehys"/>
        <w:rPr>
          <w:b/>
        </w:rPr>
      </w:pPr>
      <w:r>
        <w:rPr>
          <w:b/>
        </w:rPr>
        <w:t xml:space="preserve">Tehtävä </w:t>
      </w:r>
      <w:r w:rsidR="008441A6">
        <w:rPr>
          <w:b/>
        </w:rPr>
        <w:t>2. Navetan</w:t>
      </w:r>
      <w:r w:rsidR="00160548">
        <w:rPr>
          <w:b/>
        </w:rPr>
        <w:t xml:space="preserve"> arvoitukset</w:t>
      </w:r>
    </w:p>
    <w:p w:rsidR="000902DA" w:rsidRPr="003011C1" w:rsidRDefault="009E5F75" w:rsidP="009E5F75">
      <w:pPr>
        <w:pStyle w:val="Leipiskehys"/>
        <w:rPr>
          <w:b/>
        </w:rPr>
      </w:pPr>
      <w:r w:rsidRPr="00826F14">
        <w:rPr>
          <w:bCs/>
        </w:rPr>
        <w:t xml:space="preserve">“No </w:t>
      </w:r>
      <w:proofErr w:type="spellStart"/>
      <w:r w:rsidRPr="00826F14">
        <w:rPr>
          <w:bCs/>
        </w:rPr>
        <w:t>yritäppäs</w:t>
      </w:r>
      <w:proofErr w:type="spellEnd"/>
      <w:r w:rsidRPr="00826F14">
        <w:rPr>
          <w:bCs/>
        </w:rPr>
        <w:t xml:space="preserve"> ratkaista tämä, niin </w:t>
      </w:r>
      <w:proofErr w:type="gramStart"/>
      <w:r w:rsidRPr="00826F14">
        <w:rPr>
          <w:bCs/>
        </w:rPr>
        <w:t>saat tietää montako meitä todella on</w:t>
      </w:r>
      <w:proofErr w:type="gramEnd"/>
      <w:r w:rsidR="00826F14" w:rsidRPr="00826F14">
        <w:rPr>
          <w:bCs/>
        </w:rPr>
        <w:t>.</w:t>
      </w:r>
      <w:r w:rsidRPr="00826F14">
        <w:rPr>
          <w:bCs/>
        </w:rPr>
        <w:t>”</w:t>
      </w:r>
      <w:r w:rsidR="00826F14" w:rsidRPr="00826F14">
        <w:rPr>
          <w:bCs/>
        </w:rPr>
        <w:t>, s</w:t>
      </w:r>
      <w:r w:rsidRPr="00826F14">
        <w:rPr>
          <w:bCs/>
        </w:rPr>
        <w:t>e haastoi minua. “Viisi meistä on omilla paikoillaan karsin</w:t>
      </w:r>
      <w:r w:rsidR="00EA25FD">
        <w:rPr>
          <w:bCs/>
        </w:rPr>
        <w:t xml:space="preserve">assa, kuusi puolestaan lypsyllä </w:t>
      </w:r>
      <w:r w:rsidRPr="00826F14">
        <w:rPr>
          <w:bCs/>
        </w:rPr>
        <w:t xml:space="preserve">ja vielä kolme pesulla. Montako meitä on yhteensä?” </w:t>
      </w:r>
      <w:r w:rsidRPr="009E5F75">
        <w:rPr>
          <w:b/>
          <w:bCs/>
        </w:rPr>
        <w:t>(14)</w:t>
      </w:r>
    </w:p>
    <w:p w:rsidR="009E5F75" w:rsidRPr="009E5F75" w:rsidRDefault="009E5F75" w:rsidP="009E5F75">
      <w:pPr>
        <w:pStyle w:val="Leipiskehys"/>
      </w:pPr>
      <w:r w:rsidRPr="009E5F75">
        <w:t>“Hienoa! Ratkaisit tehtävän niin hyvin, että varmaan osaat vastata vielä seuraavaankin arvoituks</w:t>
      </w:r>
      <w:r w:rsidR="00826F14">
        <w:t>e</w:t>
      </w:r>
      <w:r w:rsidRPr="009E5F75">
        <w:t>en</w:t>
      </w:r>
      <w:r w:rsidR="00826F14">
        <w:t>.”, s</w:t>
      </w:r>
      <w:r w:rsidRPr="009E5F75">
        <w:t>e jatkoi innostuneena.</w:t>
      </w:r>
    </w:p>
    <w:p w:rsidR="009E5F75" w:rsidRDefault="009E5F75" w:rsidP="009E5F75">
      <w:pPr>
        <w:pStyle w:val="Leipiskehys"/>
        <w:rPr>
          <w:b/>
          <w:bCs/>
        </w:rPr>
      </w:pPr>
      <w:r w:rsidRPr="00826F14">
        <w:rPr>
          <w:bCs/>
        </w:rPr>
        <w:t>“Meitä on siis yhteensä 14. Meistä seitsemän on jo v</w:t>
      </w:r>
      <w:r w:rsidR="00160548">
        <w:rPr>
          <w:bCs/>
        </w:rPr>
        <w:t xml:space="preserve">anhoja ja viisi vielä nuoria </w:t>
      </w:r>
      <w:proofErr w:type="spellStart"/>
      <w:r w:rsidR="00160548">
        <w:rPr>
          <w:bCs/>
        </w:rPr>
        <w:t>ja</w:t>
      </w:r>
      <w:r w:rsidRPr="00826F14">
        <w:rPr>
          <w:bCs/>
        </w:rPr>
        <w:t>loput</w:t>
      </w:r>
      <w:proofErr w:type="spellEnd"/>
      <w:r w:rsidRPr="00826F14">
        <w:rPr>
          <w:bCs/>
        </w:rPr>
        <w:t xml:space="preserve"> vasta ihan pieniä vasikoita. Montako vasikkaa on?”</w:t>
      </w:r>
      <w:r w:rsidRPr="009E5F75">
        <w:rPr>
          <w:b/>
          <w:bCs/>
        </w:rPr>
        <w:t xml:space="preserve"> (2)</w:t>
      </w:r>
    </w:p>
    <w:p w:rsidR="009E5F75" w:rsidRPr="009E5F75" w:rsidRDefault="009E5F75" w:rsidP="009E5F75">
      <w:pPr>
        <w:pStyle w:val="Leipiskehys"/>
      </w:pPr>
      <w:r w:rsidRPr="009E5F75">
        <w:t xml:space="preserve">“Kiitos, olipa hauskoja arvoituksia. Mutta nyt minä jatkan matkaani.” Kiitin </w:t>
      </w:r>
      <w:proofErr w:type="spellStart"/>
      <w:r w:rsidRPr="009E5F75">
        <w:t>Mansikkia</w:t>
      </w:r>
      <w:proofErr w:type="spellEnd"/>
      <w:r w:rsidRPr="009E5F75">
        <w:t xml:space="preserve"> ja lähdin sipsuttamaan navetan käytävää eteenpäin. </w:t>
      </w:r>
    </w:p>
    <w:p w:rsidR="009E5F75" w:rsidRPr="009E5F75" w:rsidRDefault="009E5F75" w:rsidP="009E5F75">
      <w:pPr>
        <w:pStyle w:val="Leipiskehys"/>
      </w:pPr>
      <w:r w:rsidRPr="009E5F75">
        <w:t xml:space="preserve">Huomasin nurkassa olevat tikkaat, jotka nojasivat seinää vasten ja jotka näyttivät johtavan eräänlaiselle ylätasanteelle. Halusin nähdä mitä siellä oli, joten hyppelin tikkaiden askelmalta toiselle, kunnes olin perillä ylhäällä. Katsahdin navetan ylisiltä alas ja ajattelin näkymän olevan aika upea. Niin korkealta näin selvästi jokaisen lehmän karsinaan. </w:t>
      </w:r>
    </w:p>
    <w:p w:rsidR="00826F14" w:rsidRDefault="009E5F75" w:rsidP="009E5F75">
      <w:pPr>
        <w:pStyle w:val="Leipiskehys"/>
      </w:pPr>
      <w:r w:rsidRPr="009E5F75">
        <w:t xml:space="preserve">Yhtäkkiä kuulin vikinää jostain läheltä, joten pyörähdin ympäri ja aloin etsiä tarkkaan katseellani, mistä ääni voisi tulla. Huomasin seinässä pienen raon. Painoin </w:t>
      </w:r>
      <w:r w:rsidRPr="009E5F75">
        <w:lastRenderedPageBreak/>
        <w:t>kasvoni tiukasti rakoon kiinni ja kurkistin, ja mitä minä nä</w:t>
      </w:r>
      <w:r w:rsidR="00160548">
        <w:t xml:space="preserve">inkään! Hiiriperhe jakoi </w:t>
      </w:r>
      <w:r w:rsidRPr="009E5F75">
        <w:t xml:space="preserve">toisilleen joululahjoja ja lauloi joululauluja. </w:t>
      </w:r>
    </w:p>
    <w:p w:rsidR="00FA2E39" w:rsidRDefault="009E5F75" w:rsidP="009E5F75">
      <w:pPr>
        <w:pStyle w:val="Leipiskehys"/>
        <w:rPr>
          <w:b/>
          <w:bCs/>
        </w:rPr>
      </w:pPr>
      <w:r w:rsidRPr="00826F14">
        <w:rPr>
          <w:bCs/>
        </w:rPr>
        <w:t xml:space="preserve">Hiiriperheeseen kuului isä, äiti, mummo ja kaksi </w:t>
      </w:r>
      <w:r w:rsidR="00DB3A27">
        <w:rPr>
          <w:bCs/>
        </w:rPr>
        <w:t>siskoa ja kolme veljeä. Montako</w:t>
      </w:r>
      <w:r w:rsidR="00FF711B">
        <w:rPr>
          <w:bCs/>
        </w:rPr>
        <w:t xml:space="preserve"> </w:t>
      </w:r>
      <w:r w:rsidRPr="00826F14">
        <w:rPr>
          <w:bCs/>
        </w:rPr>
        <w:t>hiiriä oli yhteensä?</w:t>
      </w:r>
      <w:r w:rsidRPr="009E5F75">
        <w:rPr>
          <w:b/>
          <w:bCs/>
        </w:rPr>
        <w:t xml:space="preserve"> (8</w:t>
      </w:r>
      <w:r w:rsidR="00FA2E39">
        <w:rPr>
          <w:b/>
          <w:bCs/>
        </w:rPr>
        <w:t>)</w:t>
      </w:r>
    </w:p>
    <w:p w:rsidR="009E5F75" w:rsidRPr="009E5F75" w:rsidRDefault="009E5F75" w:rsidP="009E5F75">
      <w:pPr>
        <w:pStyle w:val="Leipiskehys"/>
        <w:rPr>
          <w:b/>
          <w:bCs/>
        </w:rPr>
      </w:pPr>
      <w:r w:rsidRPr="009E5F75">
        <w:t>Seurasin hiiriperheen touhuja kiinnostuneena. He aukaisivat vuorotellen paketteja.</w:t>
      </w:r>
    </w:p>
    <w:p w:rsidR="009E5F75" w:rsidRDefault="009E5F75" w:rsidP="009E5F75">
      <w:pPr>
        <w:pStyle w:val="Leipiskehys"/>
        <w:rPr>
          <w:bCs/>
        </w:rPr>
      </w:pPr>
      <w:r w:rsidRPr="009E5F75">
        <w:rPr>
          <w:b/>
          <w:bCs/>
        </w:rPr>
        <w:t xml:space="preserve">Lahja-arvoituksia. </w:t>
      </w:r>
      <w:r w:rsidRPr="00DB3A27">
        <w:rPr>
          <w:bCs/>
        </w:rPr>
        <w:t>Katsotaan kuvaa hetki tarkkaa</w:t>
      </w:r>
      <w:r w:rsidR="000902DA">
        <w:rPr>
          <w:bCs/>
        </w:rPr>
        <w:t xml:space="preserve">n ja painetaan jokainen paketti </w:t>
      </w:r>
      <w:r w:rsidRPr="00DB3A27">
        <w:rPr>
          <w:bCs/>
        </w:rPr>
        <w:t xml:space="preserve">mieleen. </w:t>
      </w:r>
    </w:p>
    <w:p w:rsidR="000902DA" w:rsidRDefault="000902DA" w:rsidP="009E5F75">
      <w:pPr>
        <w:pStyle w:val="Leipiskehys"/>
        <w:rPr>
          <w:bCs/>
        </w:rPr>
      </w:pPr>
      <w:r>
        <w:rPr>
          <w:noProof/>
        </w:rPr>
        <w:drawing>
          <wp:anchor distT="0" distB="0" distL="114300" distR="114300" simplePos="0" relativeHeight="251675648" behindDoc="1" locked="0" layoutInCell="1" allowOverlap="1">
            <wp:simplePos x="0" y="0"/>
            <wp:positionH relativeFrom="column">
              <wp:posOffset>-43180</wp:posOffset>
            </wp:positionH>
            <wp:positionV relativeFrom="paragraph">
              <wp:posOffset>0</wp:posOffset>
            </wp:positionV>
            <wp:extent cx="4273550" cy="2730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kettiarvoitus1.JPG"/>
                    <pic:cNvPicPr/>
                  </pic:nvPicPr>
                  <pic:blipFill>
                    <a:blip r:embed="rId31">
                      <a:extLst>
                        <a:ext uri="{28A0092B-C50C-407E-A947-70E740481C1C}">
                          <a14:useLocalDpi xmlns:a14="http://schemas.microsoft.com/office/drawing/2010/main" val="0"/>
                        </a:ext>
                      </a:extLst>
                    </a:blip>
                    <a:stretch>
                      <a:fillRect/>
                    </a:stretch>
                  </pic:blipFill>
                  <pic:spPr>
                    <a:xfrm>
                      <a:off x="0" y="0"/>
                      <a:ext cx="4273550" cy="2730500"/>
                    </a:xfrm>
                    <a:prstGeom prst="rect">
                      <a:avLst/>
                    </a:prstGeom>
                  </pic:spPr>
                </pic:pic>
              </a:graphicData>
            </a:graphic>
            <wp14:sizeRelH relativeFrom="page">
              <wp14:pctWidth>0</wp14:pctWidth>
            </wp14:sizeRelH>
            <wp14:sizeRelV relativeFrom="page">
              <wp14:pctHeight>0</wp14:pctHeight>
            </wp14:sizeRelV>
          </wp:anchor>
        </w:drawing>
      </w:r>
    </w:p>
    <w:p w:rsidR="000902DA" w:rsidRDefault="000902DA" w:rsidP="009E5F75">
      <w:pPr>
        <w:pStyle w:val="Leipiskehys"/>
        <w:rPr>
          <w:bCs/>
        </w:rPr>
      </w:pPr>
    </w:p>
    <w:p w:rsidR="000902DA" w:rsidRDefault="000902DA" w:rsidP="009E5F75">
      <w:pPr>
        <w:pStyle w:val="Leipiskehys"/>
        <w:rPr>
          <w:bCs/>
        </w:rPr>
      </w:pPr>
    </w:p>
    <w:p w:rsidR="000902DA" w:rsidRPr="00DB3A27" w:rsidRDefault="000902DA" w:rsidP="009E5F75">
      <w:pPr>
        <w:pStyle w:val="Leipiskehys"/>
        <w:rPr>
          <w:bCs/>
        </w:rPr>
      </w:pPr>
    </w:p>
    <w:p w:rsidR="009E5F75" w:rsidRDefault="009E5F75" w:rsidP="009E5F75">
      <w:pPr>
        <w:pStyle w:val="Leipiskehys"/>
        <w:rPr>
          <w:lang w:val="en-US"/>
        </w:rPr>
      </w:pPr>
    </w:p>
    <w:p w:rsidR="00F43537" w:rsidRDefault="00F43537" w:rsidP="009E5F75">
      <w:pPr>
        <w:pStyle w:val="Leipiskehys"/>
        <w:rPr>
          <w:bCs/>
        </w:rPr>
      </w:pPr>
    </w:p>
    <w:p w:rsidR="000902DA" w:rsidRDefault="000902DA" w:rsidP="009E5F75">
      <w:pPr>
        <w:pStyle w:val="Leipiskehys"/>
        <w:rPr>
          <w:bCs/>
        </w:rPr>
      </w:pPr>
    </w:p>
    <w:p w:rsidR="000902DA" w:rsidRDefault="000902DA" w:rsidP="009E5F75">
      <w:pPr>
        <w:pStyle w:val="Leipiskehys"/>
        <w:rPr>
          <w:bCs/>
        </w:rPr>
      </w:pPr>
    </w:p>
    <w:p w:rsidR="009E5F75" w:rsidRPr="00DB3A27" w:rsidRDefault="009E5F75" w:rsidP="009E5F75">
      <w:pPr>
        <w:pStyle w:val="Leipiskehys"/>
        <w:rPr>
          <w:bCs/>
        </w:rPr>
      </w:pPr>
      <w:r w:rsidRPr="00DB3A27">
        <w:rPr>
          <w:bCs/>
        </w:rPr>
        <w:t xml:space="preserve">Ensimmäisen paketin aukaisi </w:t>
      </w:r>
      <w:r w:rsidR="00DB3A27">
        <w:rPr>
          <w:bCs/>
        </w:rPr>
        <w:t>m</w:t>
      </w:r>
      <w:r w:rsidR="00DB3A27" w:rsidRPr="00DB3A27">
        <w:rPr>
          <w:bCs/>
        </w:rPr>
        <w:t>ummo-</w:t>
      </w:r>
      <w:r w:rsidRPr="00DB3A27">
        <w:rPr>
          <w:bCs/>
        </w:rPr>
        <w:t>hiiri. Minkä paketin hän valitsi? Minkä värinen paketti on kadonnut kuvasta?</w:t>
      </w:r>
    </w:p>
    <w:p w:rsidR="009E5F75" w:rsidRPr="009E5F75" w:rsidRDefault="00BC7F18" w:rsidP="009E5F75">
      <w:pPr>
        <w:pStyle w:val="Leipiskehys"/>
        <w:rPr>
          <w:lang w:val="en-US"/>
        </w:rPr>
      </w:pPr>
      <w:r>
        <w:rPr>
          <w:noProof/>
        </w:rPr>
        <w:lastRenderedPageBreak/>
        <w:drawing>
          <wp:inline distT="0" distB="0" distL="0" distR="0">
            <wp:extent cx="4260850" cy="2705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kettiarvoitus2.JPG"/>
                    <pic:cNvPicPr/>
                  </pic:nvPicPr>
                  <pic:blipFill>
                    <a:blip r:embed="rId32">
                      <a:extLst>
                        <a:ext uri="{28A0092B-C50C-407E-A947-70E740481C1C}">
                          <a14:useLocalDpi xmlns:a14="http://schemas.microsoft.com/office/drawing/2010/main" val="0"/>
                        </a:ext>
                      </a:extLst>
                    </a:blip>
                    <a:stretch>
                      <a:fillRect/>
                    </a:stretch>
                  </pic:blipFill>
                  <pic:spPr>
                    <a:xfrm>
                      <a:off x="0" y="0"/>
                      <a:ext cx="4260850" cy="2705100"/>
                    </a:xfrm>
                    <a:prstGeom prst="rect">
                      <a:avLst/>
                    </a:prstGeom>
                  </pic:spPr>
                </pic:pic>
              </a:graphicData>
            </a:graphic>
          </wp:inline>
        </w:drawing>
      </w:r>
    </w:p>
    <w:p w:rsidR="009E5F75" w:rsidRPr="00DB3A27" w:rsidRDefault="009E5F75" w:rsidP="009E5F75">
      <w:pPr>
        <w:pStyle w:val="Leipiskehys"/>
        <w:rPr>
          <w:bCs/>
        </w:rPr>
      </w:pPr>
      <w:r w:rsidRPr="00DB3A27">
        <w:rPr>
          <w:bCs/>
        </w:rPr>
        <w:t>Seuraavaksi laps</w:t>
      </w:r>
      <w:r w:rsidR="00DB3A27" w:rsidRPr="00DB3A27">
        <w:rPr>
          <w:bCs/>
        </w:rPr>
        <w:t>i-</w:t>
      </w:r>
      <w:r w:rsidRPr="00DB3A27">
        <w:rPr>
          <w:bCs/>
        </w:rPr>
        <w:t>hiiret saivat valita yhden pak</w:t>
      </w:r>
      <w:r w:rsidR="003011C1">
        <w:rPr>
          <w:bCs/>
        </w:rPr>
        <w:t xml:space="preserve">etin yhdessä avattavaksi. Minkä </w:t>
      </w:r>
      <w:r w:rsidRPr="00DB3A27">
        <w:rPr>
          <w:bCs/>
        </w:rPr>
        <w:t>paketin he valitsivat? Minkä värinen se oli?</w:t>
      </w:r>
    </w:p>
    <w:p w:rsidR="009E5F75" w:rsidRDefault="00BC7F18" w:rsidP="009E5F75">
      <w:pPr>
        <w:pStyle w:val="Leipiskehys"/>
        <w:rPr>
          <w:lang w:val="en-US"/>
        </w:rPr>
      </w:pPr>
      <w:r>
        <w:rPr>
          <w:noProof/>
        </w:rPr>
        <w:drawing>
          <wp:inline distT="0" distB="0" distL="0" distR="0">
            <wp:extent cx="4279900" cy="29019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kettiarvoitus3.JPG"/>
                    <pic:cNvPicPr/>
                  </pic:nvPicPr>
                  <pic:blipFill>
                    <a:blip r:embed="rId33">
                      <a:extLst>
                        <a:ext uri="{28A0092B-C50C-407E-A947-70E740481C1C}">
                          <a14:useLocalDpi xmlns:a14="http://schemas.microsoft.com/office/drawing/2010/main" val="0"/>
                        </a:ext>
                      </a:extLst>
                    </a:blip>
                    <a:stretch>
                      <a:fillRect/>
                    </a:stretch>
                  </pic:blipFill>
                  <pic:spPr>
                    <a:xfrm>
                      <a:off x="0" y="0"/>
                      <a:ext cx="4279900" cy="2901950"/>
                    </a:xfrm>
                    <a:prstGeom prst="rect">
                      <a:avLst/>
                    </a:prstGeom>
                  </pic:spPr>
                </pic:pic>
              </a:graphicData>
            </a:graphic>
          </wp:inline>
        </w:drawing>
      </w:r>
    </w:p>
    <w:p w:rsidR="005A75FD" w:rsidRDefault="009E5F75" w:rsidP="009E5F75">
      <w:pPr>
        <w:pStyle w:val="Leipiskehys"/>
      </w:pPr>
      <w:r w:rsidRPr="009E5F75">
        <w:t xml:space="preserve">Jätin hiiret rauhaan viettämään joulujuhlaansa ja jatkoin navetan ylisten tutkimista. Tila oli melko iso ja siellä oli heinää kuivumassa. Heinistä leijaileva tuoksu oli kotoinen ja ylisillä oli lämmin. Katseeni kiersi tilaa ja huomasin muun muassa seinää </w:t>
      </w:r>
    </w:p>
    <w:p w:rsidR="009E5F75" w:rsidRPr="009E5F75" w:rsidRDefault="009E5F75" w:rsidP="009E5F75">
      <w:pPr>
        <w:pStyle w:val="Leipiskehys"/>
      </w:pPr>
      <w:r w:rsidRPr="009E5F75">
        <w:lastRenderedPageBreak/>
        <w:t xml:space="preserve">vasten nojaavan talikon, eli eräänlaisen heinäharavan, pienen ikkunan tilan perällä ja kolmion muotoon kaartuvan katon. Yhtäkkiä katseeni osui johonkin katosta roikkuvaan. Oikeastaan roikkuvia asioita oli useita. Menin lähemmäksi katsomaan. Ne olivat </w:t>
      </w:r>
      <w:proofErr w:type="spellStart"/>
      <w:r w:rsidRPr="009E5F75">
        <w:t>sikiunessa</w:t>
      </w:r>
      <w:proofErr w:type="spellEnd"/>
      <w:r w:rsidRPr="009E5F75">
        <w:t xml:space="preserve"> ja kuin hiiriä, mutta niillä oli nahkamaiset siivet. Mitähän nämä otukset ovat? Pohdin itsekseni. </w:t>
      </w:r>
      <w:proofErr w:type="spellStart"/>
      <w:r w:rsidRPr="009E5F75">
        <w:t>Uskalsimpa</w:t>
      </w:r>
      <w:proofErr w:type="spellEnd"/>
      <w:r w:rsidRPr="009E5F75">
        <w:t xml:space="preserve"> pienesti tönäistä yhtä otusta. </w:t>
      </w:r>
    </w:p>
    <w:p w:rsidR="009E5F75" w:rsidRPr="009E5F75" w:rsidRDefault="008441A6" w:rsidP="009E5F75">
      <w:pPr>
        <w:pStyle w:val="Leipiskehys"/>
      </w:pPr>
      <w:r>
        <w:t>“Hei! Mikä sinä olet?”, t</w:t>
      </w:r>
      <w:r w:rsidR="009E5F75" w:rsidRPr="009E5F75">
        <w:t xml:space="preserve">iedustelin varovasti. </w:t>
      </w:r>
    </w:p>
    <w:p w:rsidR="009E5F75" w:rsidRPr="009E5F75" w:rsidRDefault="009E5F75" w:rsidP="009E5F75">
      <w:pPr>
        <w:pStyle w:val="Leipiskehys"/>
        <w:rPr>
          <w:b/>
          <w:bCs/>
        </w:rPr>
      </w:pPr>
      <w:r w:rsidRPr="008441A6">
        <w:rPr>
          <w:bCs/>
        </w:rPr>
        <w:t>Otus venytteli makeasti, raotti silmiään ja vastasi: “Olen lepakko, mutta nimeäni en kerro. Sen saat arvata. Nimeni on usein joulupuuroon laitettava ruskea ja tuoksuva mauste. Mikä se on? Jos et vieläkään arva</w:t>
      </w:r>
      <w:r w:rsidR="00F43537">
        <w:rPr>
          <w:bCs/>
        </w:rPr>
        <w:t xml:space="preserve">a, saat vihjeen, että se alkaa </w:t>
      </w:r>
      <w:r w:rsidR="008441A6">
        <w:rPr>
          <w:bCs/>
        </w:rPr>
        <w:t>k</w:t>
      </w:r>
      <w:r w:rsidRPr="008441A6">
        <w:rPr>
          <w:bCs/>
        </w:rPr>
        <w:t>oolla.”</w:t>
      </w:r>
      <w:r w:rsidRPr="009E5F75">
        <w:rPr>
          <w:b/>
          <w:bCs/>
        </w:rPr>
        <w:t xml:space="preserve"> (Kaneli)</w:t>
      </w:r>
    </w:p>
    <w:p w:rsidR="00B17A97" w:rsidRDefault="009E5F75" w:rsidP="009E5F75">
      <w:pPr>
        <w:pStyle w:val="Leipiskehys"/>
      </w:pPr>
      <w:r w:rsidRPr="009E5F75">
        <w:t>“Hienosti hoksattu. Mutta nyt minä jatkan talvihorrostamistani</w:t>
      </w:r>
      <w:r w:rsidR="008441A6">
        <w:t>.</w:t>
      </w:r>
      <w:r w:rsidRPr="009E5F75">
        <w:t>”</w:t>
      </w:r>
      <w:r w:rsidR="008441A6">
        <w:t>, l</w:t>
      </w:r>
      <w:r w:rsidRPr="009E5F75">
        <w:t xml:space="preserve">epakko kehui ja meni takaisin eräänlaiseen myttyyn, jossa se oli nukkunut, </w:t>
      </w:r>
      <w:proofErr w:type="spellStart"/>
      <w:r w:rsidR="00B17A97">
        <w:t>ennenkuin</w:t>
      </w:r>
      <w:proofErr w:type="spellEnd"/>
      <w:r w:rsidR="00B17A97">
        <w:t xml:space="preserve"> olin sitä häirinnyt. </w:t>
      </w:r>
    </w:p>
    <w:p w:rsidR="009E5F75" w:rsidRPr="009E5F75" w:rsidRDefault="009E5F75" w:rsidP="009E5F75">
      <w:pPr>
        <w:pStyle w:val="Leipiskehys"/>
      </w:pPr>
      <w:r w:rsidRPr="009E5F75">
        <w:t>“Kauniita unia</w:t>
      </w:r>
      <w:r w:rsidR="008441A6">
        <w:t>.</w:t>
      </w:r>
      <w:r w:rsidRPr="009E5F75">
        <w:t>”</w:t>
      </w:r>
      <w:r w:rsidR="008441A6">
        <w:t>,</w:t>
      </w:r>
      <w:r w:rsidRPr="009E5F75">
        <w:t xml:space="preserve"> kuiskasin ja jatkoin matkaani huoneen perälle, jossa olin nähnyt ikkunan.</w:t>
      </w:r>
      <w:r w:rsidR="008441A6">
        <w:t xml:space="preserve"> </w:t>
      </w:r>
      <w:r w:rsidRPr="009E5F75">
        <w:t>Työnsin ikkunan varovasti auki ja laskeuduin ulkopuolella seinää vasten nojaavia tikkaita pitkin alas.</w:t>
      </w:r>
      <w:r w:rsidR="008441A6">
        <w:t xml:space="preserve"> Palasin pihatielle ja l</w:t>
      </w:r>
      <w:r w:rsidRPr="009E5F75">
        <w:t>ähdin etenemään tien laitaa kohti tuoksua, joka lipui läheisestä pirtistä. Siellä taisi olla valmistumassa jouluateria.</w:t>
      </w:r>
      <w:r w:rsidR="00B17A97">
        <w:t xml:space="preserve"> </w:t>
      </w:r>
      <w:r w:rsidRPr="009E5F75">
        <w:t>Loikkasin lumivallin yli ojan puolelle ja lähestyin talon jouluvaloilla valaistua pihaa hiljalleen vaanien. Miten pääsisin käsiksi ruokaan?</w:t>
      </w:r>
    </w:p>
    <w:p w:rsidR="009E5F75" w:rsidRPr="009E5F75" w:rsidRDefault="009E5F75" w:rsidP="009E5F75">
      <w:pPr>
        <w:pStyle w:val="Leipiskehys"/>
      </w:pPr>
      <w:r w:rsidRPr="009E5F75">
        <w:t>Yhtäkkiä en nähnyt enää mitään. Kolisi ja rämisi ja sihisin kiukusta. Olin tipahtanut kinoksen läpi syvään koloon, jonka pohjalla oli ämpäri. Ilmeisesti olin pitänyt sen verran meteliä, että talon ihmiset huomasivat jonkin liikkuneen pihallaan. Kuulin tuvan oven käyvän. Askeleiden ääni harhaili ensin ympyrää talon lähettyvillä, kunnes ääni lähestyi kissan mentävää koloani. Olin hiirenhiljaa ja tuijotin ylöspäin. Näin pään kurkistavan ylleni, hahmo mutisi jotakin. Sitten pää katosi ja askelten äänet etääntyivät. Koitin päästä ylös kolosta, mutta seinämät olivat liian liukkaat kiivettäviksi.</w:t>
      </w:r>
    </w:p>
    <w:p w:rsidR="003011C1" w:rsidRDefault="009E5F75" w:rsidP="009E5F75">
      <w:pPr>
        <w:pStyle w:val="Leipiskehys"/>
      </w:pPr>
      <w:r w:rsidRPr="009E5F75">
        <w:t xml:space="preserve">Kohta askeleet lähestyivät jälleen. Sama pää kurkisti ylleni ja yhtäkkiä päälleni heitettiin huppu. Hahmo nosti minut hupun alla ylös kolosta ja otti syliinsä. Hän kuljetti minut sisälle lämpimään, asetti tuvan lattialle ja toi vielä ruokaa eteeni. Emmin hieman, mutta lopulta iskin kiinni ruokaan. </w:t>
      </w:r>
    </w:p>
    <w:p w:rsidR="009E5F75" w:rsidRPr="009E5F75" w:rsidRDefault="009E5F75" w:rsidP="009E5F75">
      <w:pPr>
        <w:pStyle w:val="Leipiskehys"/>
      </w:pPr>
      <w:r w:rsidRPr="009E5F75">
        <w:t xml:space="preserve">Kun olin syönyt ja levännyt hyvän tovin, minut otettiin jälleen syliin ja kuljetettiin autoon. Takapenkiltä katselin ulos ikkunasta. Ulkona oli pilkkopimeää ja oli alkanut </w:t>
      </w:r>
      <w:proofErr w:type="gramStart"/>
      <w:r w:rsidRPr="009E5F75">
        <w:t>satamaan</w:t>
      </w:r>
      <w:proofErr w:type="gramEnd"/>
      <w:r w:rsidRPr="009E5F75">
        <w:t xml:space="preserve"> lunta. Autotien valot vilisivät nopeasti ohitseni. Sitten auto hiljensi ja kään</w:t>
      </w:r>
      <w:r w:rsidR="00234798">
        <w:t xml:space="preserve">tyi pihaan. Minut vietiin </w:t>
      </w:r>
      <w:r w:rsidRPr="009E5F75">
        <w:t>sisälle</w:t>
      </w:r>
      <w:r w:rsidR="00234798">
        <w:t xml:space="preserve"> taloon</w:t>
      </w:r>
      <w:r w:rsidRPr="009E5F75">
        <w:t xml:space="preserve">, jossa oli </w:t>
      </w:r>
      <w:proofErr w:type="gramStart"/>
      <w:r w:rsidRPr="009E5F75">
        <w:t>eläimi</w:t>
      </w:r>
      <w:r w:rsidR="00234798">
        <w:t>ä</w:t>
      </w:r>
      <w:proofErr w:type="gramEnd"/>
      <w:r w:rsidR="00234798">
        <w:t xml:space="preserve"> vaikka kuinka paljon. H</w:t>
      </w:r>
      <w:r w:rsidRPr="009E5F75">
        <w:t>äk</w:t>
      </w:r>
      <w:r w:rsidR="00234798">
        <w:t>e</w:t>
      </w:r>
      <w:r w:rsidRPr="009E5F75">
        <w:t xml:space="preserve">issä oli </w:t>
      </w:r>
      <w:r w:rsidR="00234798">
        <w:t xml:space="preserve">koiria, </w:t>
      </w:r>
      <w:r w:rsidRPr="009E5F75">
        <w:t>k</w:t>
      </w:r>
      <w:r w:rsidR="00234798">
        <w:t>issoja ja kaneja. Minut laitettiin häkkiin toiseen huoneeseen, jossa oli</w:t>
      </w:r>
      <w:r w:rsidR="00930CCA">
        <w:t xml:space="preserve"> kolme</w:t>
      </w:r>
      <w:r w:rsidR="00234798">
        <w:t xml:space="preserve"> muuta kissaa</w:t>
      </w:r>
      <w:r w:rsidRPr="009E5F75">
        <w:t>. Minua hiukan jännitti. Häkin seinässä oli teippi, jossa oli outoja merkkejä.</w:t>
      </w:r>
    </w:p>
    <w:p w:rsidR="00A00A10" w:rsidRDefault="00212283" w:rsidP="00212283">
      <w:pPr>
        <w:pStyle w:val="Leipiskehys"/>
      </w:pPr>
      <w:r w:rsidRPr="00212283">
        <w:t>Merkit varmaan tarkoittivat jotakin, mutta minä en ihmisten kirjoitusta osaa. Osaatko auttaa</w:t>
      </w:r>
      <w:r w:rsidR="00B17A97">
        <w:t xml:space="preserve"> minua</w:t>
      </w:r>
      <w:r w:rsidRPr="00212283">
        <w:t>?</w:t>
      </w:r>
    </w:p>
    <w:p w:rsidR="00212283" w:rsidRPr="008C7C4B" w:rsidRDefault="00FA2E39" w:rsidP="00212283">
      <w:pPr>
        <w:pStyle w:val="Leipiskehys"/>
      </w:pPr>
      <w:r>
        <w:rPr>
          <w:b/>
        </w:rPr>
        <w:t xml:space="preserve">Tehtävä </w:t>
      </w:r>
      <w:r w:rsidR="00212283" w:rsidRPr="00212283">
        <w:rPr>
          <w:b/>
        </w:rPr>
        <w:t>3. Mysteerimerkit</w:t>
      </w:r>
    </w:p>
    <w:p w:rsidR="003445E9" w:rsidRDefault="005E02C8" w:rsidP="00212283">
      <w:pPr>
        <w:pStyle w:val="Leipiskehys"/>
      </w:pPr>
      <w:r>
        <w:rPr>
          <w:noProof/>
        </w:rPr>
        <w:drawing>
          <wp:inline distT="0" distB="0" distL="0" distR="0">
            <wp:extent cx="5543550" cy="37064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laustehtävä.jpg"/>
                    <pic:cNvPicPr/>
                  </pic:nvPicPr>
                  <pic:blipFill>
                    <a:blip r:embed="rId34">
                      <a:extLst>
                        <a:ext uri="{28A0092B-C50C-407E-A947-70E740481C1C}">
                          <a14:useLocalDpi xmlns:a14="http://schemas.microsoft.com/office/drawing/2010/main" val="0"/>
                        </a:ext>
                      </a:extLst>
                    </a:blip>
                    <a:stretch>
                      <a:fillRect/>
                    </a:stretch>
                  </pic:blipFill>
                  <pic:spPr>
                    <a:xfrm>
                      <a:off x="0" y="0"/>
                      <a:ext cx="5543550" cy="3706495"/>
                    </a:xfrm>
                    <a:prstGeom prst="rect">
                      <a:avLst/>
                    </a:prstGeom>
                  </pic:spPr>
                </pic:pic>
              </a:graphicData>
            </a:graphic>
          </wp:inline>
        </w:drawing>
      </w:r>
      <w:r w:rsidR="00212283" w:rsidRPr="00212283">
        <w:t xml:space="preserve">Huone oli pimeä ja minua pelotti. Yhtäkkiä kuulin pimeästä äänen: “Kuka sinä olet?” “Minä olen </w:t>
      </w:r>
      <w:proofErr w:type="spellStart"/>
      <w:r w:rsidR="00212283" w:rsidRPr="00212283">
        <w:t>Unski</w:t>
      </w:r>
      <w:proofErr w:type="spellEnd"/>
      <w:r w:rsidR="00212283" w:rsidRPr="00212283">
        <w:t xml:space="preserve">”, vastasin pimeyteen. “Kuka sinä olet? Ja </w:t>
      </w:r>
      <w:r w:rsidR="00212283">
        <w:t>tiedätkö mikä tämä paikka on?”, minä kysyin. Ä</w:t>
      </w:r>
      <w:r w:rsidR="00212283" w:rsidRPr="00212283">
        <w:t>äni vastasi minulle: “Olemme löytöeläintalossa. Ihmiset tuovat tänne löytöeläimiä ja yrittävät etsiä meille kodin, jotta meidän ei tarvitse selvitä yksin ulkona. Minäpä en kerro sinulle vielä nimeäni, vaan annan sinun ratkaista sen vihjeiden avulla.”</w:t>
      </w:r>
    </w:p>
    <w:p w:rsidR="003445E9" w:rsidRDefault="003445E9" w:rsidP="00212283">
      <w:pPr>
        <w:pStyle w:val="Leipiskehys"/>
      </w:pPr>
    </w:p>
    <w:p w:rsidR="00212283" w:rsidRPr="003445E9" w:rsidRDefault="00FA2E39" w:rsidP="00212283">
      <w:pPr>
        <w:pStyle w:val="Leipiskehys"/>
      </w:pPr>
      <w:r>
        <w:rPr>
          <w:b/>
        </w:rPr>
        <w:lastRenderedPageBreak/>
        <w:t xml:space="preserve">Tehtävä </w:t>
      </w:r>
      <w:r w:rsidR="00212283" w:rsidRPr="00212283">
        <w:rPr>
          <w:b/>
        </w:rPr>
        <w:t>4. Kuka kukin kissa on?</w:t>
      </w:r>
    </w:p>
    <w:p w:rsidR="00160548" w:rsidRDefault="00212283" w:rsidP="00212283">
      <w:pPr>
        <w:pStyle w:val="Leipiskehys"/>
      </w:pPr>
      <w:r w:rsidRPr="00212283">
        <w:t xml:space="preserve">“Meitä on täällä sinun lisäksesi kolme kissaa ja meillä jokaisella on oma häkki. Nimemme ovat </w:t>
      </w:r>
      <w:proofErr w:type="spellStart"/>
      <w:r w:rsidRPr="00212283">
        <w:t>Kissi</w:t>
      </w:r>
      <w:proofErr w:type="spellEnd"/>
      <w:r w:rsidRPr="00212283">
        <w:t xml:space="preserve">, Mirri ja Lulu. Lempilelujamme ovat lankakerä, purulelu ja muovihiiri. Saatko ratkaisua vihjeideni avulla meidän nimemme, turkkimme värin, jokaisen oman lempilelun ja kuka meistä on keskimmäisessä, vasemmanpuoleisessa ja </w:t>
      </w:r>
      <w:r w:rsidR="00B17A97">
        <w:t>oikean puolimmaisessa häkissä?”</w:t>
      </w:r>
    </w:p>
    <w:p w:rsidR="00212283" w:rsidRPr="004E3589" w:rsidRDefault="00212283" w:rsidP="00212283">
      <w:pPr>
        <w:pStyle w:val="Leipiskehys"/>
      </w:pPr>
      <w:r w:rsidRPr="00212283">
        <w:t>“</w:t>
      </w:r>
      <w:proofErr w:type="spellStart"/>
      <w:r w:rsidRPr="00212283">
        <w:t>Hmmm</w:t>
      </w:r>
      <w:proofErr w:type="spellEnd"/>
      <w:r w:rsidRPr="00212283">
        <w:t xml:space="preserve">... Kuulostaa kiinnostavalta </w:t>
      </w:r>
      <w:r w:rsidR="004E3589">
        <w:t>arvoitukselta. Anna tulla!”, s</w:t>
      </w:r>
      <w:r w:rsidRPr="004E3589">
        <w:t>anoin äänelle.</w:t>
      </w:r>
    </w:p>
    <w:p w:rsidR="004E3589" w:rsidRPr="004E3589" w:rsidRDefault="004E3589" w:rsidP="004E3589">
      <w:pPr>
        <w:pStyle w:val="Leipiskehys"/>
      </w:pPr>
      <w:r w:rsidRPr="004E3589">
        <w:t>Ensimmäisessä häkissä oleva kissa kertoi minulle näin:</w:t>
      </w:r>
    </w:p>
    <w:p w:rsidR="004E3589" w:rsidRDefault="004E3589" w:rsidP="004E3589">
      <w:pPr>
        <w:pStyle w:val="Leipiskehys"/>
      </w:pPr>
      <w:r>
        <w:t xml:space="preserve">- </w:t>
      </w:r>
      <w:r w:rsidRPr="004E3589">
        <w:t>Keskimmäisessä häkissä olevalla kissalla on ruskea turkki</w:t>
      </w:r>
      <w:r>
        <w:t>.</w:t>
      </w:r>
    </w:p>
    <w:p w:rsidR="004E3589" w:rsidRPr="004E3589" w:rsidRDefault="004E3589" w:rsidP="004E3589">
      <w:pPr>
        <w:pStyle w:val="Leipiskehys"/>
      </w:pPr>
      <w:r>
        <w:t xml:space="preserve">- </w:t>
      </w:r>
      <w:r w:rsidRPr="004E3589">
        <w:t>Mirri on kauimpana Kissistä</w:t>
      </w:r>
      <w:r>
        <w:t>.</w:t>
      </w:r>
    </w:p>
    <w:p w:rsidR="004E3589" w:rsidRDefault="004E3589" w:rsidP="004E3589">
      <w:pPr>
        <w:pStyle w:val="Leipiskehys"/>
      </w:pPr>
      <w:r>
        <w:t xml:space="preserve">- </w:t>
      </w:r>
      <w:r w:rsidRPr="004E3589">
        <w:t>Lulun lempilelu on purulelu</w:t>
      </w:r>
      <w:r>
        <w:t>.</w:t>
      </w:r>
    </w:p>
    <w:p w:rsidR="004E3589" w:rsidRPr="004E3589" w:rsidRDefault="004E3589" w:rsidP="004E3589">
      <w:pPr>
        <w:pStyle w:val="Leipiskehys"/>
      </w:pPr>
      <w:r>
        <w:t xml:space="preserve">- </w:t>
      </w:r>
      <w:r w:rsidRPr="004E3589">
        <w:t>Valkoisen kissan lempilelu ei ole lankakerä</w:t>
      </w:r>
      <w:r>
        <w:t>.</w:t>
      </w:r>
    </w:p>
    <w:p w:rsidR="004E3589" w:rsidRPr="004E3589" w:rsidRDefault="004E3589" w:rsidP="004E3589">
      <w:pPr>
        <w:pStyle w:val="Leipiskehys"/>
      </w:pPr>
      <w:r>
        <w:t xml:space="preserve">- </w:t>
      </w:r>
      <w:r w:rsidRPr="004E3589">
        <w:t>Lulun vasemmalla puolella olevan kissan turkki on musta</w:t>
      </w:r>
      <w:r>
        <w:t>.</w:t>
      </w:r>
    </w:p>
    <w:p w:rsidR="004E3589" w:rsidRDefault="004E3589" w:rsidP="004E3589">
      <w:pPr>
        <w:pStyle w:val="Leipiskehys"/>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268605</wp:posOffset>
            </wp:positionV>
            <wp:extent cx="6354000" cy="164160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ka kukin kissa on tyhjä.jpg"/>
                    <pic:cNvPicPr/>
                  </pic:nvPicPr>
                  <pic:blipFill>
                    <a:blip r:embed="rId35">
                      <a:extLst>
                        <a:ext uri="{28A0092B-C50C-407E-A947-70E740481C1C}">
                          <a14:useLocalDpi xmlns:a14="http://schemas.microsoft.com/office/drawing/2010/main" val="0"/>
                        </a:ext>
                      </a:extLst>
                    </a:blip>
                    <a:stretch>
                      <a:fillRect/>
                    </a:stretch>
                  </pic:blipFill>
                  <pic:spPr>
                    <a:xfrm>
                      <a:off x="0" y="0"/>
                      <a:ext cx="6354000" cy="1641600"/>
                    </a:xfrm>
                    <a:prstGeom prst="rect">
                      <a:avLst/>
                    </a:prstGeom>
                  </pic:spPr>
                </pic:pic>
              </a:graphicData>
            </a:graphic>
            <wp14:sizeRelH relativeFrom="page">
              <wp14:pctWidth>0</wp14:pctWidth>
            </wp14:sizeRelH>
            <wp14:sizeRelV relativeFrom="page">
              <wp14:pctHeight>0</wp14:pctHeight>
            </wp14:sizeRelV>
          </wp:anchor>
        </w:drawing>
      </w:r>
      <w:r>
        <w:t xml:space="preserve">- </w:t>
      </w:r>
      <w:proofErr w:type="spellStart"/>
      <w:r w:rsidRPr="004E3589">
        <w:t>Kissi</w:t>
      </w:r>
      <w:proofErr w:type="spellEnd"/>
      <w:r w:rsidRPr="004E3589">
        <w:t xml:space="preserve"> on vaikea erottaa lumihangesta</w:t>
      </w:r>
      <w:r>
        <w:t>.</w:t>
      </w:r>
    </w:p>
    <w:p w:rsidR="004E3589" w:rsidRDefault="004E3589" w:rsidP="004E3589">
      <w:pPr>
        <w:pStyle w:val="Leipiskehys"/>
      </w:pPr>
    </w:p>
    <w:p w:rsidR="004E3589" w:rsidRPr="004E3589" w:rsidRDefault="004E3589" w:rsidP="004E3589">
      <w:pPr>
        <w:pStyle w:val="Leipiskehys"/>
      </w:pPr>
    </w:p>
    <w:p w:rsidR="00704A5C" w:rsidRDefault="00704A5C" w:rsidP="00567F64">
      <w:pPr>
        <w:pStyle w:val="Leipiskehys"/>
      </w:pPr>
    </w:p>
    <w:p w:rsidR="002465D6" w:rsidRDefault="002465D6" w:rsidP="00567F64">
      <w:pPr>
        <w:pStyle w:val="Leipiskehys"/>
      </w:pPr>
    </w:p>
    <w:p w:rsidR="00422BD2" w:rsidRDefault="00422BD2" w:rsidP="00EC6FEF">
      <w:pPr>
        <w:pStyle w:val="Leipiskehys"/>
      </w:pPr>
    </w:p>
    <w:p w:rsidR="003011C1" w:rsidRDefault="003011C1" w:rsidP="00EC6FEF">
      <w:pPr>
        <w:pStyle w:val="Leipiskehys"/>
      </w:pPr>
    </w:p>
    <w:p w:rsidR="000E7FA8" w:rsidRDefault="00934CD5" w:rsidP="00EC6FEF">
      <w:pPr>
        <w:pStyle w:val="Leipiskehys"/>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174625</wp:posOffset>
            </wp:positionV>
            <wp:extent cx="6354000" cy="15372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ka kukin kissa on vastaukset.jpg"/>
                    <pic:cNvPicPr/>
                  </pic:nvPicPr>
                  <pic:blipFill>
                    <a:blip r:embed="rId36">
                      <a:extLst>
                        <a:ext uri="{28A0092B-C50C-407E-A947-70E740481C1C}">
                          <a14:useLocalDpi xmlns:a14="http://schemas.microsoft.com/office/drawing/2010/main" val="0"/>
                        </a:ext>
                      </a:extLst>
                    </a:blip>
                    <a:stretch>
                      <a:fillRect/>
                    </a:stretch>
                  </pic:blipFill>
                  <pic:spPr>
                    <a:xfrm>
                      <a:off x="0" y="0"/>
                      <a:ext cx="6354000" cy="1537200"/>
                    </a:xfrm>
                    <a:prstGeom prst="rect">
                      <a:avLst/>
                    </a:prstGeom>
                  </pic:spPr>
                </pic:pic>
              </a:graphicData>
            </a:graphic>
            <wp14:sizeRelH relativeFrom="page">
              <wp14:pctWidth>0</wp14:pctWidth>
            </wp14:sizeRelH>
            <wp14:sizeRelV relativeFrom="page">
              <wp14:pctHeight>0</wp14:pctHeight>
            </wp14:sizeRelV>
          </wp:anchor>
        </w:drawing>
      </w:r>
      <w:r w:rsidR="00EA25FD">
        <w:t>Ratkaisu:</w:t>
      </w:r>
    </w:p>
    <w:p w:rsidR="003445E9" w:rsidRDefault="003445E9" w:rsidP="00EC6FEF">
      <w:pPr>
        <w:pStyle w:val="Leipiskehys"/>
      </w:pPr>
    </w:p>
    <w:p w:rsidR="00934CD5" w:rsidRDefault="00934CD5" w:rsidP="00EC6FEF">
      <w:pPr>
        <w:pStyle w:val="Leipiskehys"/>
      </w:pPr>
    </w:p>
    <w:p w:rsidR="00934CD5" w:rsidRDefault="00934CD5" w:rsidP="00EC6FEF">
      <w:pPr>
        <w:pStyle w:val="Leipiskehys"/>
      </w:pPr>
    </w:p>
    <w:p w:rsidR="000E7FA8" w:rsidRDefault="000E7FA8" w:rsidP="00EC6FEF">
      <w:pPr>
        <w:pStyle w:val="Leipiskehys"/>
      </w:pPr>
    </w:p>
    <w:p w:rsidR="00807547" w:rsidRDefault="00807547" w:rsidP="000E7FA8">
      <w:pPr>
        <w:pStyle w:val="Leipiskehys"/>
      </w:pPr>
    </w:p>
    <w:p w:rsidR="00BE305D" w:rsidRDefault="000E7FA8" w:rsidP="000E7FA8">
      <w:pPr>
        <w:pStyle w:val="Leipiskehys"/>
      </w:pPr>
      <w:r w:rsidRPr="000E7FA8">
        <w:t xml:space="preserve">Hienoa </w:t>
      </w:r>
      <w:proofErr w:type="spellStart"/>
      <w:r w:rsidRPr="000E7FA8">
        <w:t>Unski</w:t>
      </w:r>
      <w:proofErr w:type="spellEnd"/>
      <w:r w:rsidRPr="000E7FA8">
        <w:t>! Olet aivan oikeassa!”</w:t>
      </w:r>
      <w:r>
        <w:t>,</w:t>
      </w:r>
      <w:r w:rsidRPr="000E7FA8">
        <w:t xml:space="preserve"> Mirri sanoi minulle. Sitten ovi aukesi ja huoneeseen syttyi valot. Nyt näin Mirrin, Lulun ja Kissin omissa häkeissään lelujensa kanssa. Ihminen käveli minun häkkini luo ja otti minut syliinsä. Ihminen vei minut </w:t>
      </w:r>
      <w:r w:rsidRPr="000E7FA8">
        <w:lastRenderedPageBreak/>
        <w:t>toiseen huoneeseen. Minua pelotti edelleen, kun minut laskettiin maahan. Menin nurkkaan pienelle k</w:t>
      </w:r>
      <w:r w:rsidR="00BE305D">
        <w:t xml:space="preserve">erälle ja tuijotin hoitajaani. </w:t>
      </w:r>
    </w:p>
    <w:p w:rsidR="00B17A97" w:rsidRDefault="000E7FA8" w:rsidP="000E7FA8">
      <w:pPr>
        <w:pStyle w:val="Leipiskehys"/>
      </w:pPr>
      <w:r w:rsidRPr="000E7FA8">
        <w:t>Viikot vierivät ja elelin löytöeläinkodissa pelokkaana, mutta onneksi turvassa ja lämpimässä. Eräänä joulukuisena päivänä löytöeläintalossa kävi kuhina ja ihmisiä oli siellä paljon normaalia enemmän. Eräs heistä</w:t>
      </w:r>
      <w:r w:rsidR="003011C1">
        <w:t xml:space="preserve"> astui varovasti huoneeseeni ja </w:t>
      </w:r>
      <w:r w:rsidRPr="000E7FA8">
        <w:t xml:space="preserve">kävi lattialle istumaan. Hän puheli minulle rauhallisella äänellä ja ojensi kättään. </w:t>
      </w:r>
    </w:p>
    <w:p w:rsidR="000E7FA8" w:rsidRPr="000E7FA8" w:rsidRDefault="000E7FA8" w:rsidP="000E7FA8">
      <w:pPr>
        <w:pStyle w:val="Leipiskehys"/>
      </w:pPr>
      <w:r w:rsidRPr="000E7FA8">
        <w:t xml:space="preserve">En uskaltanut lähestyä häntä, vaikka kovasti halusinkin. Ihminen istui siinä pitkään ja odotti. Mitäköhän hänellä oli mielessään? Tapitin häntä pyöreät silmäni ymmyrkäisinä ja yritin lähestyä häntä, mutta jänistin aina viime hetkellä. </w:t>
      </w:r>
    </w:p>
    <w:p w:rsidR="00B8111F" w:rsidRDefault="000E7FA8" w:rsidP="000E7FA8">
      <w:pPr>
        <w:pStyle w:val="Leipiskehys"/>
      </w:pPr>
      <w:r w:rsidRPr="000E7FA8">
        <w:t xml:space="preserve">Ilta </w:t>
      </w:r>
      <w:proofErr w:type="spellStart"/>
      <w:r w:rsidRPr="000E7FA8">
        <w:t>löytölässä</w:t>
      </w:r>
      <w:proofErr w:type="spellEnd"/>
      <w:r w:rsidRPr="000E7FA8">
        <w:t xml:space="preserve"> hiljeni ja valot sammuivat. Nukuin pitkään ja sikeästi kaiken sen hälinän jälkeen. Herättyäni kuulin tuttua ääntä, se eilisillan ihminen oli tullut takaisin! Minut nostettiin jonkinlaiseen koppaan ja matkasin auton kyydissä kuulemma Ouluun asti. Näin minulle on myöhemmin kerrottu. Vastassani oli lisää ihmisiä, yksi pieni ja yksi iso, he vaikuttivat harmittomilta. Ja yksi iso kissa, joka laittoi päänsä koppaani ja nuuski minua! Muistan siitä illasta vain sen, että takerruin sen ensimmäisen ihmisen syliin koko illaksi ja ihmettelin kaikkea uutta ympärilläni. </w:t>
      </w:r>
    </w:p>
    <w:p w:rsidR="008C7C4B" w:rsidRDefault="000E7FA8" w:rsidP="000E7FA8">
      <w:pPr>
        <w:pStyle w:val="Leipiskehys"/>
      </w:pPr>
      <w:r w:rsidRPr="000E7FA8">
        <w:t xml:space="preserve">Emäntäni kertoi minulle juuri yhtenä päivänä, että nyt juhlitaan minun kotiutumispäivää, siitä on jo kolme vuotta! Nykyisin elelen talossani metsän reunassa ja käyn emännän kanssa ulkoilemassa turvallisesti valjaat päällä, jotta en joutuisi enää hukkaan. Minulle myös laitettiin ihon alle niskaan pieni laite, jonka avulla kuulemma emäntäni löytää minut, jos kaikesta huolimatta menen hukkaan ja päädyn takaisin sinne </w:t>
      </w:r>
      <w:proofErr w:type="spellStart"/>
      <w:proofErr w:type="gramStart"/>
      <w:r w:rsidRPr="000E7FA8">
        <w:t>löytöeläinkotiin.Nykyisin</w:t>
      </w:r>
      <w:proofErr w:type="spellEnd"/>
      <w:proofErr w:type="gramEnd"/>
      <w:r w:rsidRPr="000E7FA8">
        <w:t xml:space="preserve"> luotan perheenjäseniini ja lempipuuhaani onkin käpertyä kerälle ihmisen kylkeä vasten. Painiminen tuon ison kissakaverini kanssa on myös tosi hauskaa ja yhdessä vaanimme myös pahvinpalasia ja kaikkea muuta jännää. </w:t>
      </w:r>
      <w:r w:rsidRPr="002270A1">
        <w:t>Nyt minun ei tarvitse enää pelätä.</w:t>
      </w:r>
    </w:p>
    <w:p w:rsidR="003011C1" w:rsidRDefault="003011C1" w:rsidP="000E7FA8">
      <w:pPr>
        <w:pStyle w:val="Leipiskehys"/>
        <w:rPr>
          <w:b/>
        </w:rPr>
      </w:pPr>
    </w:p>
    <w:p w:rsidR="00807547" w:rsidRDefault="00FA2E39" w:rsidP="000E7FA8">
      <w:pPr>
        <w:pStyle w:val="Leipiskehys"/>
      </w:pPr>
      <w:bookmarkStart w:id="0" w:name="_GoBack"/>
      <w:bookmarkEnd w:id="0"/>
      <w:r w:rsidRPr="002270A1">
        <w:rPr>
          <w:b/>
        </w:rPr>
        <w:t xml:space="preserve">Tehtävä </w:t>
      </w:r>
      <w:r w:rsidR="007550B4">
        <w:rPr>
          <w:b/>
        </w:rPr>
        <w:t xml:space="preserve">5. </w:t>
      </w:r>
      <w:proofErr w:type="spellStart"/>
      <w:r w:rsidR="007550B4">
        <w:rPr>
          <w:b/>
        </w:rPr>
        <w:t>Kahoo</w:t>
      </w:r>
      <w:r w:rsidR="00B8111F" w:rsidRPr="002270A1">
        <w:rPr>
          <w:b/>
        </w:rPr>
        <w:t>t</w:t>
      </w:r>
      <w:proofErr w:type="spellEnd"/>
      <w:r w:rsidR="00B8111F" w:rsidRPr="002270A1">
        <w:rPr>
          <w:b/>
        </w:rPr>
        <w:t>-visa</w:t>
      </w:r>
    </w:p>
    <w:p w:rsidR="000E7FA8" w:rsidRPr="00503CE7" w:rsidRDefault="00503CE7" w:rsidP="000E7FA8">
      <w:pPr>
        <w:pStyle w:val="Leipiskehys"/>
      </w:pPr>
      <w:proofErr w:type="spellStart"/>
      <w:r w:rsidRPr="00503CE7">
        <w:t>Pin</w:t>
      </w:r>
      <w:proofErr w:type="spellEnd"/>
      <w:r w:rsidRPr="00503CE7">
        <w:t>-koodi peliin</w:t>
      </w:r>
      <w:r>
        <w:t xml:space="preserve"> on ennen tarinan kertomista </w:t>
      </w:r>
      <w:proofErr w:type="spellStart"/>
      <w:r>
        <w:t>Kahootista</w:t>
      </w:r>
      <w:proofErr w:type="spellEnd"/>
      <w:r>
        <w:t xml:space="preserve"> saamasi koodi eli</w:t>
      </w:r>
      <w:r w:rsidRPr="00503CE7">
        <w:t xml:space="preserve"> sala</w:t>
      </w:r>
      <w:r>
        <w:t>ustehtävän vastaus.</w:t>
      </w:r>
      <w:r w:rsidR="000E7FA8" w:rsidRPr="00503CE7">
        <w:tab/>
      </w:r>
    </w:p>
    <w:sectPr w:rsidR="000E7FA8" w:rsidRPr="00503CE7" w:rsidSect="0027288B">
      <w:type w:val="continuous"/>
      <w:pgSz w:w="11906" w:h="16838" w:code="9"/>
      <w:pgMar w:top="2115" w:right="1588" w:bottom="1935" w:left="1588" w:header="170" w:footer="13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7C1" w:rsidRDefault="00E727C1" w:rsidP="006D1FDC">
      <w:r>
        <w:separator/>
      </w:r>
    </w:p>
  </w:endnote>
  <w:endnote w:type="continuationSeparator" w:id="0">
    <w:p w:rsidR="00E727C1" w:rsidRDefault="00E727C1" w:rsidP="006D1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Leipäteksti, m">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7C1" w:rsidRDefault="00E727C1" w:rsidP="006D1FDC">
    <w:pPr>
      <w:pStyle w:val="Footer"/>
    </w:pPr>
    <w:r>
      <w:rPr>
        <w:noProof/>
      </w:rPr>
      <mc:AlternateContent>
        <mc:Choice Requires="wps">
          <w:drawing>
            <wp:anchor distT="0" distB="0" distL="114300" distR="114300" simplePos="0" relativeHeight="251681792" behindDoc="0" locked="0" layoutInCell="1" allowOverlap="1" wp14:anchorId="2B1F2D18" wp14:editId="6611C304">
              <wp:simplePos x="0" y="0"/>
              <wp:positionH relativeFrom="page">
                <wp:align>center</wp:align>
              </wp:positionH>
              <wp:positionV relativeFrom="bottomMargin">
                <wp:posOffset>255217</wp:posOffset>
              </wp:positionV>
              <wp:extent cx="709200" cy="507600"/>
              <wp:effectExtent l="0" t="0" r="2540" b="635"/>
              <wp:wrapNone/>
              <wp:docPr id="7" name="Tekstiruutu 7"/>
              <wp:cNvGraphicFramePr/>
              <a:graphic xmlns:a="http://schemas.openxmlformats.org/drawingml/2006/main">
                <a:graphicData uri="http://schemas.microsoft.com/office/word/2010/wordprocessingShape">
                  <wps:wsp>
                    <wps:cNvSpPr txBox="1"/>
                    <wps:spPr>
                      <a:xfrm>
                        <a:off x="0" y="0"/>
                        <a:ext cx="709200" cy="50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7C1" w:rsidRPr="0027288B" w:rsidRDefault="00E727C1" w:rsidP="0081582D">
                          <w:pPr>
                            <w:pStyle w:val="Sivunum"/>
                            <w:rPr>
                              <w:rStyle w:val="PageNumber"/>
                            </w:rPr>
                          </w:pPr>
                          <w:r w:rsidRPr="0027288B">
                            <w:rPr>
                              <w:rStyle w:val="PageNumber"/>
                            </w:rPr>
                            <w:fldChar w:fldCharType="begin"/>
                          </w:r>
                          <w:r w:rsidRPr="0027288B">
                            <w:rPr>
                              <w:rStyle w:val="PageNumber"/>
                            </w:rPr>
                            <w:instrText xml:space="preserve"> PAGE  \* Arabic  \* MERGEFORMAT </w:instrText>
                          </w:r>
                          <w:r w:rsidRPr="0027288B">
                            <w:rPr>
                              <w:rStyle w:val="PageNumber"/>
                            </w:rPr>
                            <w:fldChar w:fldCharType="separate"/>
                          </w:r>
                          <w:r w:rsidR="003011C1">
                            <w:rPr>
                              <w:rStyle w:val="PageNumber"/>
                              <w:noProof/>
                            </w:rPr>
                            <w:t>23</w:t>
                          </w:r>
                          <w:r w:rsidRPr="0027288B">
                            <w:rPr>
                              <w:rStyle w:val="PageNumber"/>
                            </w:rPr>
                            <w:fldChar w:fldCharType="end"/>
                          </w:r>
                          <w:r w:rsidRPr="0027288B">
                            <w:rPr>
                              <w:rStyle w:val="PageNumber"/>
                            </w:rPr>
                            <w:t xml:space="preserve"> ⁄ </w:t>
                          </w:r>
                          <w:r w:rsidRPr="0027288B">
                            <w:rPr>
                              <w:rStyle w:val="PageNumber"/>
                            </w:rPr>
                            <w:fldChar w:fldCharType="begin"/>
                          </w:r>
                          <w:r w:rsidRPr="0027288B">
                            <w:rPr>
                              <w:rStyle w:val="PageNumber"/>
                            </w:rPr>
                            <w:instrText xml:space="preserve"> NUMPAGES  \* Arabic  \* MERGEFORMAT </w:instrText>
                          </w:r>
                          <w:r w:rsidRPr="0027288B">
                            <w:rPr>
                              <w:rStyle w:val="PageNumber"/>
                            </w:rPr>
                            <w:fldChar w:fldCharType="separate"/>
                          </w:r>
                          <w:r w:rsidR="003011C1">
                            <w:rPr>
                              <w:rStyle w:val="PageNumber"/>
                              <w:noProof/>
                            </w:rPr>
                            <w:t>25</w:t>
                          </w:r>
                          <w:r w:rsidRPr="0027288B">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F2D18" id="_x0000_t202" coordsize="21600,21600" o:spt="202" path="m,l,21600r21600,l21600,xe">
              <v:stroke joinstyle="miter"/>
              <v:path gradientshapeok="t" o:connecttype="rect"/>
            </v:shapetype>
            <v:shape id="Tekstiruutu 7" o:spid="_x0000_s1028" type="#_x0000_t202" style="position:absolute;margin-left:0;margin-top:20.1pt;width:55.85pt;height:39.9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" filled="f" stroked="f" strokeweight=".5pt">
              <v:textbox inset="0,0,0,0">
                <w:txbxContent>
                  <w:p w:rsidR="00E727C1" w:rsidRPr="0027288B" w:rsidRDefault="00E727C1" w:rsidP="0081582D">
                    <w:pPr>
                      <w:pStyle w:val="Sivunum"/>
                      <w:rPr>
                        <w:rStyle w:val="PageNumber"/>
                      </w:rPr>
                    </w:pPr>
                    <w:r w:rsidRPr="0027288B">
                      <w:rPr>
                        <w:rStyle w:val="PageNumber"/>
                      </w:rPr>
                      <w:fldChar w:fldCharType="begin"/>
                    </w:r>
                    <w:r w:rsidRPr="0027288B">
                      <w:rPr>
                        <w:rStyle w:val="PageNumber"/>
                      </w:rPr>
                      <w:instrText xml:space="preserve"> PAGE  \* Arabic  \* MERGEFORMAT </w:instrText>
                    </w:r>
                    <w:r w:rsidRPr="0027288B">
                      <w:rPr>
                        <w:rStyle w:val="PageNumber"/>
                      </w:rPr>
                      <w:fldChar w:fldCharType="separate"/>
                    </w:r>
                    <w:r w:rsidR="003011C1">
                      <w:rPr>
                        <w:rStyle w:val="PageNumber"/>
                        <w:noProof/>
                      </w:rPr>
                      <w:t>23</w:t>
                    </w:r>
                    <w:r w:rsidRPr="0027288B">
                      <w:rPr>
                        <w:rStyle w:val="PageNumber"/>
                      </w:rPr>
                      <w:fldChar w:fldCharType="end"/>
                    </w:r>
                    <w:r w:rsidRPr="0027288B">
                      <w:rPr>
                        <w:rStyle w:val="PageNumber"/>
                      </w:rPr>
                      <w:t xml:space="preserve"> ⁄ </w:t>
                    </w:r>
                    <w:r w:rsidRPr="0027288B">
                      <w:rPr>
                        <w:rStyle w:val="PageNumber"/>
                      </w:rPr>
                      <w:fldChar w:fldCharType="begin"/>
                    </w:r>
                    <w:r w:rsidRPr="0027288B">
                      <w:rPr>
                        <w:rStyle w:val="PageNumber"/>
                      </w:rPr>
                      <w:instrText xml:space="preserve"> NUMPAGES  \* Arabic  \* MERGEFORMAT </w:instrText>
                    </w:r>
                    <w:r w:rsidRPr="0027288B">
                      <w:rPr>
                        <w:rStyle w:val="PageNumber"/>
                      </w:rPr>
                      <w:fldChar w:fldCharType="separate"/>
                    </w:r>
                    <w:r w:rsidR="003011C1">
                      <w:rPr>
                        <w:rStyle w:val="PageNumber"/>
                        <w:noProof/>
                      </w:rPr>
                      <w:t>25</w:t>
                    </w:r>
                    <w:r w:rsidRPr="0027288B">
                      <w:rPr>
                        <w:rStyle w:val="PageNumber"/>
                      </w:rPr>
                      <w:fldChar w:fldCharType="end"/>
                    </w:r>
                  </w:p>
                </w:txbxContent>
              </v:textbox>
              <w10:wrap anchorx="page" anchory="margin"/>
            </v:shape>
          </w:pict>
        </mc:Fallback>
      </mc:AlternateContent>
    </w:r>
    <w:r w:rsidRPr="00AC6139">
      <w:rPr>
        <w:noProof/>
      </w:rPr>
      <w:drawing>
        <wp:anchor distT="0" distB="0" distL="114300" distR="114300" simplePos="0" relativeHeight="251698176" behindDoc="1" locked="0" layoutInCell="1" allowOverlap="1" wp14:anchorId="413E907F">
          <wp:simplePos x="0" y="0"/>
          <wp:positionH relativeFrom="page">
            <wp:posOffset>0</wp:posOffset>
          </wp:positionH>
          <wp:positionV relativeFrom="page">
            <wp:posOffset>9571802</wp:posOffset>
          </wp:positionV>
          <wp:extent cx="7562850" cy="1117283"/>
          <wp:effectExtent l="0" t="0" r="0" b="635"/>
          <wp:wrapNone/>
          <wp:docPr id="17" name="Kuva 1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11728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7C1" w:rsidRDefault="00E727C1" w:rsidP="0014700B">
    <w:pPr>
      <w:pStyle w:val="Tekijtetusivu"/>
    </w:pPr>
    <w:r w:rsidRPr="007E60B7">
      <w:t xml:space="preserve">Fanni Niemelä, Juho Järvenpää, Sini Ponnikas, Essi Korkiakoski, Timo Joensuu, Riku </w:t>
    </w:r>
    <w:proofErr w:type="spellStart"/>
    <w:r w:rsidRPr="007E60B7">
      <w:t>Laiti</w:t>
    </w:r>
    <w:proofErr w:type="spellEnd"/>
    <w:r w:rsidRPr="007E60B7">
      <w:t xml:space="preserve"> ja Merja Vaaramaa</w:t>
    </w:r>
  </w:p>
  <w:p w:rsidR="00E727C1" w:rsidRDefault="00E727C1" w:rsidP="0014700B">
    <w:pPr>
      <w:pStyle w:val="Tekijtetusivu"/>
    </w:pPr>
  </w:p>
  <w:p w:rsidR="00E727C1" w:rsidRDefault="00E727C1" w:rsidP="0014700B">
    <w:pPr>
      <w:pStyle w:val="Tekijtetusivu"/>
    </w:pPr>
    <w:r w:rsidRPr="008757CF">
      <w:t xml:space="preserve">Tämä teos on lisensoitu Creative </w:t>
    </w:r>
    <w:proofErr w:type="spellStart"/>
    <w:r w:rsidRPr="008757CF">
      <w:t>Commons</w:t>
    </w:r>
    <w:proofErr w:type="spellEnd"/>
    <w:r w:rsidRPr="008757CF">
      <w:t xml:space="preserve"> Nimeä-</w:t>
    </w:r>
    <w:proofErr w:type="spellStart"/>
    <w:r w:rsidRPr="008757CF">
      <w:t>EiKaupallinen</w:t>
    </w:r>
    <w:proofErr w:type="spellEnd"/>
    <w:r w:rsidRPr="008757CF">
      <w:t>-</w:t>
    </w:r>
    <w:proofErr w:type="spellStart"/>
    <w:r w:rsidRPr="008757CF">
      <w:t>EiMuutoksia</w:t>
    </w:r>
    <w:proofErr w:type="spellEnd"/>
    <w:r w:rsidRPr="008757CF">
      <w:t xml:space="preserve"> 4.0 Kansainvälinen -lisenssillä.</w:t>
    </w:r>
    <w:r w:rsidRPr="00044FB9">
      <w:rPr>
        <w:noProof/>
      </w:rPr>
      <w:drawing>
        <wp:anchor distT="0" distB="0" distL="114300" distR="114300" simplePos="0" relativeHeight="251696128" behindDoc="1" locked="0" layoutInCell="1" allowOverlap="1" wp14:anchorId="706D7438">
          <wp:simplePos x="0" y="0"/>
          <wp:positionH relativeFrom="column">
            <wp:posOffset>4410710</wp:posOffset>
          </wp:positionH>
          <wp:positionV relativeFrom="page">
            <wp:posOffset>8115300</wp:posOffset>
          </wp:positionV>
          <wp:extent cx="1393200" cy="1800000"/>
          <wp:effectExtent l="0" t="0" r="3810" b="3810"/>
          <wp:wrapNone/>
          <wp:docPr id="19" name="Kuva 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93200" cy="180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7C1" w:rsidRDefault="00E727C1" w:rsidP="006D1FDC">
      <w:r>
        <w:separator/>
      </w:r>
    </w:p>
  </w:footnote>
  <w:footnote w:type="continuationSeparator" w:id="0">
    <w:p w:rsidR="00E727C1" w:rsidRDefault="00E727C1" w:rsidP="006D1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7C1" w:rsidRDefault="00E727C1" w:rsidP="006D1FDC">
    <w:pPr>
      <w:pStyle w:val="Header"/>
    </w:pPr>
    <w:r>
      <w:rPr>
        <w:noProof/>
      </w:rPr>
      <mc:AlternateContent>
        <mc:Choice Requires="wps">
          <w:drawing>
            <wp:anchor distT="0" distB="0" distL="114300" distR="114300" simplePos="0" relativeHeight="251692032" behindDoc="0" locked="0" layoutInCell="1" allowOverlap="1">
              <wp:simplePos x="0" y="0"/>
              <wp:positionH relativeFrom="column">
                <wp:posOffset>-507218</wp:posOffset>
              </wp:positionH>
              <wp:positionV relativeFrom="page">
                <wp:posOffset>501162</wp:posOffset>
              </wp:positionV>
              <wp:extent cx="2520950" cy="623911"/>
              <wp:effectExtent l="0" t="0" r="6350" b="0"/>
              <wp:wrapNone/>
              <wp:docPr id="30" name="Tekstiruutu 30"/>
              <wp:cNvGraphicFramePr/>
              <a:graphic xmlns:a="http://schemas.openxmlformats.org/drawingml/2006/main">
                <a:graphicData uri="http://schemas.microsoft.com/office/word/2010/wordprocessingShape">
                  <wps:wsp>
                    <wps:cNvSpPr txBox="1"/>
                    <wps:spPr>
                      <a:xfrm>
                        <a:off x="0" y="0"/>
                        <a:ext cx="2520950" cy="623911"/>
                      </a:xfrm>
                      <a:prstGeom prst="rect">
                        <a:avLst/>
                      </a:prstGeom>
                      <a:solidFill>
                        <a:schemeClr val="lt1"/>
                      </a:solidFill>
                      <a:ln w="6350">
                        <a:noFill/>
                      </a:ln>
                    </wps:spPr>
                    <wps:txbx>
                      <w:txbxContent>
                        <w:p w:rsidR="00E727C1" w:rsidRPr="0045730E" w:rsidRDefault="00E727C1" w:rsidP="006D1FDC">
                          <w:pPr>
                            <w:pStyle w:val="Otsikkoyltunniste"/>
                            <w:rPr>
                              <w:lang w:val="en-US"/>
                            </w:rPr>
                          </w:pPr>
                          <w:proofErr w:type="spellStart"/>
                          <w:r>
                            <w:rPr>
                              <w:lang w:val="en-US"/>
                            </w:rPr>
                            <w:t>Unski-kissan</w:t>
                          </w:r>
                          <w:proofErr w:type="spellEnd"/>
                          <w:r>
                            <w:rPr>
                              <w:lang w:val="en-US"/>
                            </w:rPr>
                            <w:t xml:space="preserve"> </w:t>
                          </w:r>
                          <w:proofErr w:type="spellStart"/>
                          <w:r>
                            <w:rPr>
                              <w:lang w:val="en-US"/>
                            </w:rPr>
                            <w:t>talviseikkailu</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30" o:spid="_x0000_s1026" type="#_x0000_t202" style="position:absolute;margin-left:-39.95pt;margin-top:39.45pt;width:198.5pt;height:49.15pt;z-index:2516920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" fillcolor="white [3201]" stroked="f" strokeweight=".5pt">
              <v:textbox inset="0,0,0,0">
                <w:txbxContent>
                  <w:p w:rsidR="00E727C1" w:rsidRPr="0045730E" w:rsidRDefault="00E727C1" w:rsidP="006D1FDC">
                    <w:pPr>
                      <w:pStyle w:val="Otsikkoyltunniste"/>
                      <w:rPr>
                        <w:lang w:val="en-US"/>
                      </w:rPr>
                    </w:pPr>
                    <w:proofErr w:type="spellStart"/>
                    <w:r>
                      <w:rPr>
                        <w:lang w:val="en-US"/>
                      </w:rPr>
                      <w:t>Unski-kissan</w:t>
                    </w:r>
                    <w:proofErr w:type="spellEnd"/>
                    <w:r>
                      <w:rPr>
                        <w:lang w:val="en-US"/>
                      </w:rPr>
                      <w:t xml:space="preserve"> </w:t>
                    </w:r>
                    <w:proofErr w:type="spellStart"/>
                    <w:r>
                      <w:rPr>
                        <w:lang w:val="en-US"/>
                      </w:rPr>
                      <w:t>talviseikkailu</w:t>
                    </w:r>
                    <w:proofErr w:type="spellEnd"/>
                  </w:p>
                </w:txbxContent>
              </v:textbox>
              <w10:wrap anchory="page"/>
            </v:shape>
          </w:pict>
        </mc:Fallback>
      </mc:AlternateContent>
    </w:r>
    <w:r>
      <w:rPr>
        <w:noProof/>
      </w:rPr>
      <mc:AlternateContent>
        <mc:Choice Requires="wps">
          <w:drawing>
            <wp:anchor distT="0" distB="0" distL="114300" distR="114300" simplePos="0" relativeHeight="251695104" behindDoc="0" locked="0" layoutInCell="1" allowOverlap="1" wp14:anchorId="31B4D29F" wp14:editId="0100E420">
              <wp:simplePos x="0" y="0"/>
              <wp:positionH relativeFrom="column">
                <wp:posOffset>2526128</wp:posOffset>
              </wp:positionH>
              <wp:positionV relativeFrom="page">
                <wp:posOffset>501162</wp:posOffset>
              </wp:positionV>
              <wp:extent cx="3524152" cy="504190"/>
              <wp:effectExtent l="0" t="0" r="0" b="0"/>
              <wp:wrapNone/>
              <wp:docPr id="37" name="Tekstiruutu 37"/>
              <wp:cNvGraphicFramePr/>
              <a:graphic xmlns:a="http://schemas.openxmlformats.org/drawingml/2006/main">
                <a:graphicData uri="http://schemas.microsoft.com/office/word/2010/wordprocessingShape">
                  <wps:wsp>
                    <wps:cNvSpPr txBox="1"/>
                    <wps:spPr>
                      <a:xfrm>
                        <a:off x="0" y="0"/>
                        <a:ext cx="3524152" cy="504190"/>
                      </a:xfrm>
                      <a:prstGeom prst="rect">
                        <a:avLst/>
                      </a:prstGeom>
                      <a:solidFill>
                        <a:schemeClr val="lt1"/>
                      </a:solidFill>
                      <a:ln w="6350">
                        <a:noFill/>
                      </a:ln>
                    </wps:spPr>
                    <wps:txbx>
                      <w:txbxContent>
                        <w:p w:rsidR="00E727C1" w:rsidRPr="0064613B" w:rsidRDefault="00E727C1" w:rsidP="006D1FDC">
                          <w:pPr>
                            <w:pStyle w:val="Tekijtiedotyltunniste"/>
                          </w:pPr>
                          <w:r>
                            <w:t xml:space="preserve">Fanni Niemelä, Juho Järvenpää, Sini Ponnikas, Essi Korkiakoski, Timo Joensuu, Riku </w:t>
                          </w:r>
                          <w:proofErr w:type="spellStart"/>
                          <w:r>
                            <w:t>Laiti</w:t>
                          </w:r>
                          <w:proofErr w:type="spellEnd"/>
                          <w:r>
                            <w:t xml:space="preserve"> ja Merja Vaaramaa</w:t>
                          </w:r>
                        </w:p>
                        <w:p w:rsidR="00E727C1" w:rsidRPr="007832FB" w:rsidRDefault="00E727C1" w:rsidP="006D1FDC">
                          <w:pPr>
                            <w:pStyle w:val="Tekijtiedotyltunniste"/>
                          </w:pPr>
                          <w:r w:rsidRPr="0064613B">
                            <w:t xml:space="preserve">Tämä teos on lisensoitu Creative </w:t>
                          </w:r>
                          <w:proofErr w:type="spellStart"/>
                          <w:r w:rsidRPr="0064613B">
                            <w:t>Commons</w:t>
                          </w:r>
                          <w:proofErr w:type="spellEnd"/>
                          <w:r w:rsidRPr="0064613B">
                            <w:t xml:space="preserve"> Nimeä-</w:t>
                          </w:r>
                          <w:proofErr w:type="spellStart"/>
                          <w:r w:rsidRPr="0064613B">
                            <w:t>EiKaupallinen</w:t>
                          </w:r>
                          <w:proofErr w:type="spellEnd"/>
                          <w:r w:rsidRPr="0064613B">
                            <w:t>-</w:t>
                          </w:r>
                          <w:proofErr w:type="spellStart"/>
                          <w:r w:rsidRPr="0064613B">
                            <w:t>EiMuutoksia</w:t>
                          </w:r>
                          <w:proofErr w:type="spellEnd"/>
                          <w:r w:rsidRPr="0064613B">
                            <w:t xml:space="preserve"> 4.0 Kansainvälinen -lisenssillä.</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B4D29F" id="Tekstiruutu 37" o:spid="_x0000_s1027" type="#_x0000_t202" style="position:absolute;margin-left:198.9pt;margin-top:39.45pt;width:277.5pt;height:3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" fillcolor="white [3201]" stroked="f" strokeweight=".5pt">
              <v:textbox style="mso-fit-shape-to-text:t" inset="0,0,0,0">
                <w:txbxContent>
                  <w:p w:rsidR="00E727C1" w:rsidRPr="0064613B" w:rsidRDefault="00E727C1" w:rsidP="006D1FDC">
                    <w:pPr>
                      <w:pStyle w:val="Tekijtiedotyltunniste"/>
                    </w:pPr>
                    <w:r>
                      <w:t xml:space="preserve">Fanni Niemelä, Juho Järvenpää, Sini Ponnikas, Essi Korkiakoski, Timo Joensuu, Riku </w:t>
                    </w:r>
                    <w:proofErr w:type="spellStart"/>
                    <w:r>
                      <w:t>Laiti</w:t>
                    </w:r>
                    <w:proofErr w:type="spellEnd"/>
                    <w:r>
                      <w:t xml:space="preserve"> ja Merja Vaaramaa</w:t>
                    </w:r>
                  </w:p>
                  <w:p w:rsidR="00E727C1" w:rsidRPr="007832FB" w:rsidRDefault="00E727C1" w:rsidP="006D1FDC">
                    <w:pPr>
                      <w:pStyle w:val="Tekijtiedotyltunniste"/>
                    </w:pPr>
                    <w:r w:rsidRPr="0064613B">
                      <w:t xml:space="preserve">Tämä teos on lisensoitu Creative </w:t>
                    </w:r>
                    <w:proofErr w:type="spellStart"/>
                    <w:r w:rsidRPr="0064613B">
                      <w:t>Commons</w:t>
                    </w:r>
                    <w:proofErr w:type="spellEnd"/>
                    <w:r w:rsidRPr="0064613B">
                      <w:t xml:space="preserve"> Nimeä-</w:t>
                    </w:r>
                    <w:proofErr w:type="spellStart"/>
                    <w:r w:rsidRPr="0064613B">
                      <w:t>EiKaupallinen</w:t>
                    </w:r>
                    <w:proofErr w:type="spellEnd"/>
                    <w:r w:rsidRPr="0064613B">
                      <w:t>-</w:t>
                    </w:r>
                    <w:proofErr w:type="spellStart"/>
                    <w:r w:rsidRPr="0064613B">
                      <w:t>EiMuutoksia</w:t>
                    </w:r>
                    <w:proofErr w:type="spellEnd"/>
                    <w:r w:rsidRPr="0064613B">
                      <w:t xml:space="preserve"> 4.0 Kansainvälinen -lisenssillä.</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7C1" w:rsidRDefault="00E727C1" w:rsidP="00A86017">
    <w:pPr>
      <w:jc w:val="right"/>
    </w:pPr>
    <w:r w:rsidRPr="00084D6A">
      <w:rPr>
        <w:rFonts w:asciiTheme="majorHAnsi" w:hAnsiTheme="majorHAnsi" w:cstheme="majorHAnsi"/>
        <w:b/>
        <w:bCs/>
        <w:noProof/>
        <w:sz w:val="36"/>
        <w:szCs w:val="36"/>
      </w:rPr>
      <w:drawing>
        <wp:anchor distT="0" distB="0" distL="114300" distR="114300" simplePos="0" relativeHeight="251697152" behindDoc="1" locked="0" layoutInCell="1" allowOverlap="1" wp14:anchorId="4DCAF3E0">
          <wp:simplePos x="0" y="0"/>
          <wp:positionH relativeFrom="leftMargin">
            <wp:align>left</wp:align>
          </wp:positionH>
          <wp:positionV relativeFrom="topMargin">
            <wp:align>top</wp:align>
          </wp:positionV>
          <wp:extent cx="7556400" cy="2030400"/>
          <wp:effectExtent l="0" t="0" r="635" b="1905"/>
          <wp:wrapNone/>
          <wp:docPr id="18" name="Kuva 1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00" cy="203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7421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4A68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B2CF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444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805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E6FA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CED5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46A5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26A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EE50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9441D"/>
    <w:multiLevelType w:val="hybridMultilevel"/>
    <w:tmpl w:val="517A276A"/>
    <w:lvl w:ilvl="0" w:tplc="B666D95C">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EAD23DA"/>
    <w:multiLevelType w:val="hybridMultilevel"/>
    <w:tmpl w:val="379CC47A"/>
    <w:lvl w:ilvl="0" w:tplc="FFF63F52">
      <w:start w:val="1"/>
      <w:numFmt w:val="decimal"/>
      <w:lvlText w:val="%1."/>
      <w:lvlJc w:val="left"/>
      <w:pPr>
        <w:ind w:left="1080" w:hanging="360"/>
      </w:pPr>
    </w:lvl>
    <w:lvl w:ilvl="1" w:tplc="9EC8FEAA">
      <w:start w:val="1"/>
      <w:numFmt w:val="lowerLetter"/>
      <w:lvlText w:val="%2."/>
      <w:lvlJc w:val="left"/>
      <w:pPr>
        <w:ind w:left="1800" w:hanging="360"/>
      </w:pPr>
    </w:lvl>
    <w:lvl w:ilvl="2" w:tplc="55C60ECE">
      <w:start w:val="1"/>
      <w:numFmt w:val="lowerRoman"/>
      <w:lvlText w:val="%3."/>
      <w:lvlJc w:val="right"/>
      <w:pPr>
        <w:ind w:left="2520" w:hanging="180"/>
      </w:pPr>
    </w:lvl>
    <w:lvl w:ilvl="3" w:tplc="33B0559C">
      <w:start w:val="1"/>
      <w:numFmt w:val="decimal"/>
      <w:lvlText w:val="%4."/>
      <w:lvlJc w:val="left"/>
      <w:pPr>
        <w:ind w:left="3240" w:hanging="360"/>
      </w:pPr>
    </w:lvl>
    <w:lvl w:ilvl="4" w:tplc="A5D690A4">
      <w:start w:val="1"/>
      <w:numFmt w:val="lowerLetter"/>
      <w:lvlText w:val="%5."/>
      <w:lvlJc w:val="left"/>
      <w:pPr>
        <w:ind w:left="3960" w:hanging="360"/>
      </w:pPr>
    </w:lvl>
    <w:lvl w:ilvl="5" w:tplc="7CFAFD7A">
      <w:start w:val="1"/>
      <w:numFmt w:val="lowerRoman"/>
      <w:lvlText w:val="%6."/>
      <w:lvlJc w:val="right"/>
      <w:pPr>
        <w:ind w:left="4680" w:hanging="180"/>
      </w:pPr>
    </w:lvl>
    <w:lvl w:ilvl="6" w:tplc="DDF47658">
      <w:start w:val="1"/>
      <w:numFmt w:val="decimal"/>
      <w:lvlText w:val="%7."/>
      <w:lvlJc w:val="left"/>
      <w:pPr>
        <w:ind w:left="5400" w:hanging="360"/>
      </w:pPr>
    </w:lvl>
    <w:lvl w:ilvl="7" w:tplc="9AB6A16E">
      <w:start w:val="1"/>
      <w:numFmt w:val="lowerLetter"/>
      <w:lvlText w:val="%8."/>
      <w:lvlJc w:val="left"/>
      <w:pPr>
        <w:ind w:left="6120" w:hanging="360"/>
      </w:pPr>
    </w:lvl>
    <w:lvl w:ilvl="8" w:tplc="89064624">
      <w:start w:val="1"/>
      <w:numFmt w:val="lowerRoman"/>
      <w:lvlText w:val="%9."/>
      <w:lvlJc w:val="right"/>
      <w:pPr>
        <w:ind w:left="6840" w:hanging="180"/>
      </w:pPr>
    </w:lvl>
  </w:abstractNum>
  <w:abstractNum w:abstractNumId="12" w15:restartNumberingAfterBreak="0">
    <w:nsid w:val="0F973530"/>
    <w:multiLevelType w:val="hybridMultilevel"/>
    <w:tmpl w:val="46B27BC2"/>
    <w:lvl w:ilvl="0" w:tplc="1D860BF0">
      <w:start w:val="1"/>
      <w:numFmt w:val="decimal"/>
      <w:pStyle w:val="Luettelonumeroilla"/>
      <w:lvlText w:val="%1."/>
      <w:lvlJc w:val="left"/>
      <w:pPr>
        <w:ind w:left="737" w:hanging="397"/>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09716EF"/>
    <w:multiLevelType w:val="hybridMultilevel"/>
    <w:tmpl w:val="E0F0D81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6200BCB"/>
    <w:multiLevelType w:val="hybridMultilevel"/>
    <w:tmpl w:val="964EA6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9E92C9B"/>
    <w:multiLevelType w:val="hybridMultilevel"/>
    <w:tmpl w:val="CB38E0B4"/>
    <w:lvl w:ilvl="0" w:tplc="F9C48260">
      <w:start w:val="1"/>
      <w:numFmt w:val="bullet"/>
      <w:lvlText w:val="▫"/>
      <w:lvlJc w:val="left"/>
      <w:pPr>
        <w:ind w:left="720" w:hanging="360"/>
      </w:pPr>
      <w:rPr>
        <w:rFonts w:ascii="Courier New" w:hAnsi="Courier New" w:hint="default"/>
      </w:rPr>
    </w:lvl>
    <w:lvl w:ilvl="1" w:tplc="387AFD60">
      <w:start w:val="1"/>
      <w:numFmt w:val="bullet"/>
      <w:lvlText w:val="o"/>
      <w:lvlJc w:val="left"/>
      <w:pPr>
        <w:ind w:left="1440" w:hanging="360"/>
      </w:pPr>
      <w:rPr>
        <w:rFonts w:ascii="Courier New" w:hAnsi="Courier New" w:hint="default"/>
      </w:rPr>
    </w:lvl>
    <w:lvl w:ilvl="2" w:tplc="D6C6EE18">
      <w:start w:val="1"/>
      <w:numFmt w:val="bullet"/>
      <w:lvlText w:val=""/>
      <w:lvlJc w:val="left"/>
      <w:pPr>
        <w:ind w:left="2160" w:hanging="360"/>
      </w:pPr>
      <w:rPr>
        <w:rFonts w:ascii="Wingdings" w:hAnsi="Wingdings" w:hint="default"/>
      </w:rPr>
    </w:lvl>
    <w:lvl w:ilvl="3" w:tplc="9D568072">
      <w:start w:val="1"/>
      <w:numFmt w:val="bullet"/>
      <w:lvlText w:val=""/>
      <w:lvlJc w:val="left"/>
      <w:pPr>
        <w:ind w:left="2880" w:hanging="360"/>
      </w:pPr>
      <w:rPr>
        <w:rFonts w:ascii="Symbol" w:hAnsi="Symbol" w:hint="default"/>
      </w:rPr>
    </w:lvl>
    <w:lvl w:ilvl="4" w:tplc="290E65AC">
      <w:start w:val="1"/>
      <w:numFmt w:val="bullet"/>
      <w:lvlText w:val="o"/>
      <w:lvlJc w:val="left"/>
      <w:pPr>
        <w:ind w:left="3600" w:hanging="360"/>
      </w:pPr>
      <w:rPr>
        <w:rFonts w:ascii="Courier New" w:hAnsi="Courier New" w:hint="default"/>
      </w:rPr>
    </w:lvl>
    <w:lvl w:ilvl="5" w:tplc="D6728EF2">
      <w:start w:val="1"/>
      <w:numFmt w:val="bullet"/>
      <w:lvlText w:val=""/>
      <w:lvlJc w:val="left"/>
      <w:pPr>
        <w:ind w:left="4320" w:hanging="360"/>
      </w:pPr>
      <w:rPr>
        <w:rFonts w:ascii="Wingdings" w:hAnsi="Wingdings" w:hint="default"/>
      </w:rPr>
    </w:lvl>
    <w:lvl w:ilvl="6" w:tplc="4BE898A6">
      <w:start w:val="1"/>
      <w:numFmt w:val="bullet"/>
      <w:lvlText w:val=""/>
      <w:lvlJc w:val="left"/>
      <w:pPr>
        <w:ind w:left="5040" w:hanging="360"/>
      </w:pPr>
      <w:rPr>
        <w:rFonts w:ascii="Symbol" w:hAnsi="Symbol" w:hint="default"/>
      </w:rPr>
    </w:lvl>
    <w:lvl w:ilvl="7" w:tplc="872639D4">
      <w:start w:val="1"/>
      <w:numFmt w:val="bullet"/>
      <w:lvlText w:val="o"/>
      <w:lvlJc w:val="left"/>
      <w:pPr>
        <w:ind w:left="5760" w:hanging="360"/>
      </w:pPr>
      <w:rPr>
        <w:rFonts w:ascii="Courier New" w:hAnsi="Courier New" w:hint="default"/>
      </w:rPr>
    </w:lvl>
    <w:lvl w:ilvl="8" w:tplc="DF2C2500">
      <w:start w:val="1"/>
      <w:numFmt w:val="bullet"/>
      <w:lvlText w:val=""/>
      <w:lvlJc w:val="left"/>
      <w:pPr>
        <w:ind w:left="6480" w:hanging="360"/>
      </w:pPr>
      <w:rPr>
        <w:rFonts w:ascii="Wingdings" w:hAnsi="Wingdings" w:hint="default"/>
      </w:rPr>
    </w:lvl>
  </w:abstractNum>
  <w:abstractNum w:abstractNumId="16" w15:restartNumberingAfterBreak="0">
    <w:nsid w:val="1A9E509B"/>
    <w:multiLevelType w:val="hybridMultilevel"/>
    <w:tmpl w:val="21865FEC"/>
    <w:lvl w:ilvl="0" w:tplc="70DAC6FC">
      <w:start w:val="1"/>
      <w:numFmt w:val="bullet"/>
      <w:pStyle w:val="Luettelokehys"/>
      <w:lvlText w:val=""/>
      <w:lvlJc w:val="left"/>
      <w:pPr>
        <w:ind w:left="360" w:hanging="303"/>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30A7282"/>
    <w:multiLevelType w:val="hybridMultilevel"/>
    <w:tmpl w:val="7BD63448"/>
    <w:lvl w:ilvl="0" w:tplc="3C804F56">
      <w:start w:val="1"/>
      <w:numFmt w:val="bullet"/>
      <w:lvlText w:val="▫"/>
      <w:lvlJc w:val="left"/>
      <w:pPr>
        <w:ind w:left="720" w:hanging="360"/>
      </w:pPr>
      <w:rPr>
        <w:rFonts w:ascii="Courier New" w:hAnsi="Courier New" w:hint="default"/>
      </w:rPr>
    </w:lvl>
    <w:lvl w:ilvl="1" w:tplc="ED4643EE">
      <w:start w:val="1"/>
      <w:numFmt w:val="bullet"/>
      <w:lvlText w:val="o"/>
      <w:lvlJc w:val="left"/>
      <w:pPr>
        <w:ind w:left="1440" w:hanging="360"/>
      </w:pPr>
      <w:rPr>
        <w:rFonts w:ascii="Courier New" w:hAnsi="Courier New" w:hint="default"/>
      </w:rPr>
    </w:lvl>
    <w:lvl w:ilvl="2" w:tplc="960CAE94">
      <w:start w:val="1"/>
      <w:numFmt w:val="bullet"/>
      <w:lvlText w:val=""/>
      <w:lvlJc w:val="left"/>
      <w:pPr>
        <w:ind w:left="2160" w:hanging="360"/>
      </w:pPr>
      <w:rPr>
        <w:rFonts w:ascii="Wingdings" w:hAnsi="Wingdings" w:hint="default"/>
      </w:rPr>
    </w:lvl>
    <w:lvl w:ilvl="3" w:tplc="045A3D34">
      <w:start w:val="1"/>
      <w:numFmt w:val="bullet"/>
      <w:lvlText w:val=""/>
      <w:lvlJc w:val="left"/>
      <w:pPr>
        <w:ind w:left="2880" w:hanging="360"/>
      </w:pPr>
      <w:rPr>
        <w:rFonts w:ascii="Symbol" w:hAnsi="Symbol" w:hint="default"/>
      </w:rPr>
    </w:lvl>
    <w:lvl w:ilvl="4" w:tplc="539E4F4E">
      <w:start w:val="1"/>
      <w:numFmt w:val="bullet"/>
      <w:lvlText w:val="o"/>
      <w:lvlJc w:val="left"/>
      <w:pPr>
        <w:ind w:left="3600" w:hanging="360"/>
      </w:pPr>
      <w:rPr>
        <w:rFonts w:ascii="Courier New" w:hAnsi="Courier New" w:hint="default"/>
      </w:rPr>
    </w:lvl>
    <w:lvl w:ilvl="5" w:tplc="C3C4E4BA">
      <w:start w:val="1"/>
      <w:numFmt w:val="bullet"/>
      <w:lvlText w:val=""/>
      <w:lvlJc w:val="left"/>
      <w:pPr>
        <w:ind w:left="4320" w:hanging="360"/>
      </w:pPr>
      <w:rPr>
        <w:rFonts w:ascii="Wingdings" w:hAnsi="Wingdings" w:hint="default"/>
      </w:rPr>
    </w:lvl>
    <w:lvl w:ilvl="6" w:tplc="7688E4EA">
      <w:start w:val="1"/>
      <w:numFmt w:val="bullet"/>
      <w:lvlText w:val=""/>
      <w:lvlJc w:val="left"/>
      <w:pPr>
        <w:ind w:left="5040" w:hanging="360"/>
      </w:pPr>
      <w:rPr>
        <w:rFonts w:ascii="Symbol" w:hAnsi="Symbol" w:hint="default"/>
      </w:rPr>
    </w:lvl>
    <w:lvl w:ilvl="7" w:tplc="90FEF7A0">
      <w:start w:val="1"/>
      <w:numFmt w:val="bullet"/>
      <w:lvlText w:val="o"/>
      <w:lvlJc w:val="left"/>
      <w:pPr>
        <w:ind w:left="5760" w:hanging="360"/>
      </w:pPr>
      <w:rPr>
        <w:rFonts w:ascii="Courier New" w:hAnsi="Courier New" w:hint="default"/>
      </w:rPr>
    </w:lvl>
    <w:lvl w:ilvl="8" w:tplc="5EDCB96E">
      <w:start w:val="1"/>
      <w:numFmt w:val="bullet"/>
      <w:lvlText w:val=""/>
      <w:lvlJc w:val="left"/>
      <w:pPr>
        <w:ind w:left="6480" w:hanging="360"/>
      </w:pPr>
      <w:rPr>
        <w:rFonts w:ascii="Wingdings" w:hAnsi="Wingdings" w:hint="default"/>
      </w:rPr>
    </w:lvl>
  </w:abstractNum>
  <w:abstractNum w:abstractNumId="18" w15:restartNumberingAfterBreak="0">
    <w:nsid w:val="34AD12D6"/>
    <w:multiLevelType w:val="hybridMultilevel"/>
    <w:tmpl w:val="74F2DB1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7BC717E"/>
    <w:multiLevelType w:val="hybridMultilevel"/>
    <w:tmpl w:val="68A27B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4660257C"/>
    <w:multiLevelType w:val="hybridMultilevel"/>
    <w:tmpl w:val="71564C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036CFA"/>
    <w:multiLevelType w:val="hybridMultilevel"/>
    <w:tmpl w:val="295614A6"/>
    <w:lvl w:ilvl="0" w:tplc="5CD849CA">
      <w:start w:val="1"/>
      <w:numFmt w:val="ordinal"/>
      <w:pStyle w:val="Luettelonumeroillakehys"/>
      <w:lvlText w:val="%1)"/>
      <w:lvlJc w:val="left"/>
      <w:pPr>
        <w:tabs>
          <w:tab w:val="num" w:pos="1931"/>
        </w:tabs>
        <w:ind w:left="1420" w:hanging="340"/>
      </w:pPr>
      <w:rPr>
        <w:rFonts w:hint="default"/>
      </w:r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22" w15:restartNumberingAfterBreak="0">
    <w:nsid w:val="531D4A6C"/>
    <w:multiLevelType w:val="hybridMultilevel"/>
    <w:tmpl w:val="1232587A"/>
    <w:lvl w:ilvl="0" w:tplc="A6266B98">
      <w:start w:val="1"/>
      <w:numFmt w:val="bullet"/>
      <w:lvlText w:val=""/>
      <w:lvlJc w:val="left"/>
      <w:pPr>
        <w:ind w:left="720" w:hanging="360"/>
      </w:pPr>
      <w:rPr>
        <w:rFonts w:ascii="Symbol" w:hAnsi="Symbol" w:hint="default"/>
        <w:lang w:val="fi-FI"/>
      </w:rPr>
    </w:lvl>
    <w:lvl w:ilvl="1" w:tplc="E40E9D50">
      <w:start w:val="1"/>
      <w:numFmt w:val="bullet"/>
      <w:lvlText w:val="o"/>
      <w:lvlJc w:val="left"/>
      <w:pPr>
        <w:ind w:left="1440" w:hanging="360"/>
      </w:pPr>
      <w:rPr>
        <w:rFonts w:ascii="Courier New" w:hAnsi="Courier New" w:hint="default"/>
      </w:rPr>
    </w:lvl>
    <w:lvl w:ilvl="2" w:tplc="7B3E5AA2">
      <w:start w:val="1"/>
      <w:numFmt w:val="bullet"/>
      <w:lvlText w:val=""/>
      <w:lvlJc w:val="left"/>
      <w:pPr>
        <w:ind w:left="2160" w:hanging="360"/>
      </w:pPr>
      <w:rPr>
        <w:rFonts w:ascii="Wingdings" w:hAnsi="Wingdings" w:hint="default"/>
      </w:rPr>
    </w:lvl>
    <w:lvl w:ilvl="3" w:tplc="78887A90">
      <w:start w:val="1"/>
      <w:numFmt w:val="bullet"/>
      <w:lvlText w:val=""/>
      <w:lvlJc w:val="left"/>
      <w:pPr>
        <w:ind w:left="2880" w:hanging="360"/>
      </w:pPr>
      <w:rPr>
        <w:rFonts w:ascii="Symbol" w:hAnsi="Symbol" w:hint="default"/>
      </w:rPr>
    </w:lvl>
    <w:lvl w:ilvl="4" w:tplc="7C58CD92">
      <w:start w:val="1"/>
      <w:numFmt w:val="bullet"/>
      <w:lvlText w:val="o"/>
      <w:lvlJc w:val="left"/>
      <w:pPr>
        <w:ind w:left="3600" w:hanging="360"/>
      </w:pPr>
      <w:rPr>
        <w:rFonts w:ascii="Courier New" w:hAnsi="Courier New" w:hint="default"/>
      </w:rPr>
    </w:lvl>
    <w:lvl w:ilvl="5" w:tplc="07AA4996">
      <w:start w:val="1"/>
      <w:numFmt w:val="bullet"/>
      <w:lvlText w:val=""/>
      <w:lvlJc w:val="left"/>
      <w:pPr>
        <w:ind w:left="4320" w:hanging="360"/>
      </w:pPr>
      <w:rPr>
        <w:rFonts w:ascii="Wingdings" w:hAnsi="Wingdings" w:hint="default"/>
      </w:rPr>
    </w:lvl>
    <w:lvl w:ilvl="6" w:tplc="5E30DFE2">
      <w:start w:val="1"/>
      <w:numFmt w:val="bullet"/>
      <w:lvlText w:val=""/>
      <w:lvlJc w:val="left"/>
      <w:pPr>
        <w:ind w:left="5040" w:hanging="360"/>
      </w:pPr>
      <w:rPr>
        <w:rFonts w:ascii="Symbol" w:hAnsi="Symbol" w:hint="default"/>
      </w:rPr>
    </w:lvl>
    <w:lvl w:ilvl="7" w:tplc="896A119E">
      <w:start w:val="1"/>
      <w:numFmt w:val="bullet"/>
      <w:lvlText w:val="o"/>
      <w:lvlJc w:val="left"/>
      <w:pPr>
        <w:ind w:left="5760" w:hanging="360"/>
      </w:pPr>
      <w:rPr>
        <w:rFonts w:ascii="Courier New" w:hAnsi="Courier New" w:hint="default"/>
      </w:rPr>
    </w:lvl>
    <w:lvl w:ilvl="8" w:tplc="5310E2B8">
      <w:start w:val="1"/>
      <w:numFmt w:val="bullet"/>
      <w:lvlText w:val=""/>
      <w:lvlJc w:val="left"/>
      <w:pPr>
        <w:ind w:left="6480" w:hanging="360"/>
      </w:pPr>
      <w:rPr>
        <w:rFonts w:ascii="Wingdings" w:hAnsi="Wingdings" w:hint="default"/>
      </w:rPr>
    </w:lvl>
  </w:abstractNum>
  <w:abstractNum w:abstractNumId="23" w15:restartNumberingAfterBreak="0">
    <w:nsid w:val="58492BCF"/>
    <w:multiLevelType w:val="hybridMultilevel"/>
    <w:tmpl w:val="FEEC5D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A2333DE"/>
    <w:multiLevelType w:val="hybridMultilevel"/>
    <w:tmpl w:val="2FD8DE5A"/>
    <w:lvl w:ilvl="0" w:tplc="A000A918">
      <w:start w:val="1"/>
      <w:numFmt w:val="bullet"/>
      <w:pStyle w:val="luettelo"/>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AC8694C"/>
    <w:multiLevelType w:val="hybridMultilevel"/>
    <w:tmpl w:val="E15C40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DF54EE4"/>
    <w:multiLevelType w:val="hybridMultilevel"/>
    <w:tmpl w:val="62141452"/>
    <w:lvl w:ilvl="0" w:tplc="E076AA08">
      <w:start w:val="4"/>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F43507B"/>
    <w:multiLevelType w:val="hybridMultilevel"/>
    <w:tmpl w:val="954AC600"/>
    <w:lvl w:ilvl="0" w:tplc="7FD0C6C0">
      <w:start w:val="1"/>
      <w:numFmt w:val="bullet"/>
      <w:lvlText w:val="▫"/>
      <w:lvlJc w:val="left"/>
      <w:pPr>
        <w:ind w:left="720" w:hanging="360"/>
      </w:pPr>
      <w:rPr>
        <w:rFonts w:ascii="Courier New" w:hAnsi="Courier New" w:hint="default"/>
      </w:rPr>
    </w:lvl>
    <w:lvl w:ilvl="1" w:tplc="4364B206">
      <w:start w:val="1"/>
      <w:numFmt w:val="bullet"/>
      <w:lvlText w:val="o"/>
      <w:lvlJc w:val="left"/>
      <w:pPr>
        <w:ind w:left="1440" w:hanging="360"/>
      </w:pPr>
      <w:rPr>
        <w:rFonts w:ascii="Courier New" w:hAnsi="Courier New" w:hint="default"/>
      </w:rPr>
    </w:lvl>
    <w:lvl w:ilvl="2" w:tplc="2B5600AE">
      <w:start w:val="1"/>
      <w:numFmt w:val="bullet"/>
      <w:lvlText w:val=""/>
      <w:lvlJc w:val="left"/>
      <w:pPr>
        <w:ind w:left="2160" w:hanging="360"/>
      </w:pPr>
      <w:rPr>
        <w:rFonts w:ascii="Wingdings" w:hAnsi="Wingdings" w:hint="default"/>
      </w:rPr>
    </w:lvl>
    <w:lvl w:ilvl="3" w:tplc="5B6E017A">
      <w:start w:val="1"/>
      <w:numFmt w:val="bullet"/>
      <w:lvlText w:val=""/>
      <w:lvlJc w:val="left"/>
      <w:pPr>
        <w:ind w:left="2880" w:hanging="360"/>
      </w:pPr>
      <w:rPr>
        <w:rFonts w:ascii="Symbol" w:hAnsi="Symbol" w:hint="default"/>
      </w:rPr>
    </w:lvl>
    <w:lvl w:ilvl="4" w:tplc="F4C850BC">
      <w:start w:val="1"/>
      <w:numFmt w:val="bullet"/>
      <w:lvlText w:val="o"/>
      <w:lvlJc w:val="left"/>
      <w:pPr>
        <w:ind w:left="3600" w:hanging="360"/>
      </w:pPr>
      <w:rPr>
        <w:rFonts w:ascii="Courier New" w:hAnsi="Courier New" w:hint="default"/>
      </w:rPr>
    </w:lvl>
    <w:lvl w:ilvl="5" w:tplc="A7F4B710">
      <w:start w:val="1"/>
      <w:numFmt w:val="bullet"/>
      <w:lvlText w:val=""/>
      <w:lvlJc w:val="left"/>
      <w:pPr>
        <w:ind w:left="4320" w:hanging="360"/>
      </w:pPr>
      <w:rPr>
        <w:rFonts w:ascii="Wingdings" w:hAnsi="Wingdings" w:hint="default"/>
      </w:rPr>
    </w:lvl>
    <w:lvl w:ilvl="6" w:tplc="7EE6CB46">
      <w:start w:val="1"/>
      <w:numFmt w:val="bullet"/>
      <w:lvlText w:val=""/>
      <w:lvlJc w:val="left"/>
      <w:pPr>
        <w:ind w:left="5040" w:hanging="360"/>
      </w:pPr>
      <w:rPr>
        <w:rFonts w:ascii="Symbol" w:hAnsi="Symbol" w:hint="default"/>
      </w:rPr>
    </w:lvl>
    <w:lvl w:ilvl="7" w:tplc="DD7A3DEA">
      <w:start w:val="1"/>
      <w:numFmt w:val="bullet"/>
      <w:lvlText w:val="o"/>
      <w:lvlJc w:val="left"/>
      <w:pPr>
        <w:ind w:left="5760" w:hanging="360"/>
      </w:pPr>
      <w:rPr>
        <w:rFonts w:ascii="Courier New" w:hAnsi="Courier New" w:hint="default"/>
      </w:rPr>
    </w:lvl>
    <w:lvl w:ilvl="8" w:tplc="86EC92B6">
      <w:start w:val="1"/>
      <w:numFmt w:val="bullet"/>
      <w:lvlText w:val=""/>
      <w:lvlJc w:val="left"/>
      <w:pPr>
        <w:ind w:left="6480" w:hanging="360"/>
      </w:pPr>
      <w:rPr>
        <w:rFonts w:ascii="Wingdings" w:hAnsi="Wingdings" w:hint="default"/>
      </w:rPr>
    </w:lvl>
  </w:abstractNum>
  <w:abstractNum w:abstractNumId="28" w15:restartNumberingAfterBreak="0">
    <w:nsid w:val="6B9D40F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2"/>
  </w:num>
  <w:num w:numId="3">
    <w:abstractNumId w:val="12"/>
    <w:lvlOverride w:ilvl="0">
      <w:startOverride w:val="1"/>
    </w:lvlOverride>
  </w:num>
  <w:num w:numId="4">
    <w:abstractNumId w:val="28"/>
  </w:num>
  <w:num w:numId="5">
    <w:abstractNumId w:val="21"/>
  </w:num>
  <w:num w:numId="6">
    <w:abstractNumId w:val="16"/>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19"/>
  </w:num>
  <w:num w:numId="18">
    <w:abstractNumId w:val="14"/>
  </w:num>
  <w:num w:numId="19">
    <w:abstractNumId w:val="13"/>
  </w:num>
  <w:num w:numId="20">
    <w:abstractNumId w:val="10"/>
  </w:num>
  <w:num w:numId="21">
    <w:abstractNumId w:val="18"/>
  </w:num>
  <w:num w:numId="22">
    <w:abstractNumId w:val="23"/>
  </w:num>
  <w:num w:numId="23">
    <w:abstractNumId w:val="25"/>
  </w:num>
  <w:num w:numId="24">
    <w:abstractNumId w:val="20"/>
  </w:num>
  <w:num w:numId="25">
    <w:abstractNumId w:val="17"/>
  </w:num>
  <w:num w:numId="26">
    <w:abstractNumId w:val="15"/>
  </w:num>
  <w:num w:numId="27">
    <w:abstractNumId w:val="27"/>
  </w:num>
  <w:num w:numId="28">
    <w:abstractNumId w:val="11"/>
  </w:num>
  <w:num w:numId="29">
    <w:abstractNumId w:val="22"/>
  </w:num>
  <w:num w:numId="30">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i-FI" w:vendorID="64" w:dllVersion="4096" w:nlCheck="1" w:checkStyle="0"/>
  <w:activeWritingStyle w:appName="MSWord" w:lang="en-US" w:vendorID="64" w:dllVersion="4096" w:nlCheck="1" w:checkStyle="0"/>
  <w:activeWritingStyle w:appName="MSWord" w:lang="fi-FI" w:vendorID="64" w:dllVersion="131078" w:nlCheck="1" w:checkStyle="0"/>
  <w:activeWritingStyle w:appName="MSWord" w:lang="en-US" w:vendorID="64" w:dllVersion="131078" w:nlCheck="1" w:checkStyle="1"/>
  <w:proofState w:spelling="clean" w:grammar="clean"/>
  <w:attachedTemplate r:id="rId1"/>
  <w:defaultTabStop w:val="1304"/>
  <w:autoHyphenation/>
  <w:hyphenationZone w:val="425"/>
  <w:drawingGridHorizontalSpacing w:val="794"/>
  <w:drawingGridVerticalSpacing w:val="794"/>
  <w:doNotUseMarginsForDrawingGridOrigin/>
  <w:drawingGridHorizontalOrigin w:val="0"/>
  <w:drawingGridVerticalOrigin w:val="0"/>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481"/>
    <w:rsid w:val="00005090"/>
    <w:rsid w:val="000073C0"/>
    <w:rsid w:val="00015FBC"/>
    <w:rsid w:val="00017559"/>
    <w:rsid w:val="00030AA8"/>
    <w:rsid w:val="00033FDE"/>
    <w:rsid w:val="00041E74"/>
    <w:rsid w:val="00044FB9"/>
    <w:rsid w:val="000512EC"/>
    <w:rsid w:val="00055329"/>
    <w:rsid w:val="0006507D"/>
    <w:rsid w:val="00076F22"/>
    <w:rsid w:val="000819E0"/>
    <w:rsid w:val="00083FD8"/>
    <w:rsid w:val="00084D6A"/>
    <w:rsid w:val="00086D6B"/>
    <w:rsid w:val="000902DA"/>
    <w:rsid w:val="0009100B"/>
    <w:rsid w:val="000B2353"/>
    <w:rsid w:val="000B3D55"/>
    <w:rsid w:val="000B4411"/>
    <w:rsid w:val="000B7867"/>
    <w:rsid w:val="000C4C3E"/>
    <w:rsid w:val="000C686D"/>
    <w:rsid w:val="000D068F"/>
    <w:rsid w:val="000D3CF1"/>
    <w:rsid w:val="000E4E5A"/>
    <w:rsid w:val="000E7FA8"/>
    <w:rsid w:val="001211C1"/>
    <w:rsid w:val="00125088"/>
    <w:rsid w:val="001263F9"/>
    <w:rsid w:val="00134BE4"/>
    <w:rsid w:val="0014700B"/>
    <w:rsid w:val="00160548"/>
    <w:rsid w:val="001664F2"/>
    <w:rsid w:val="00192318"/>
    <w:rsid w:val="00192DFF"/>
    <w:rsid w:val="001A0896"/>
    <w:rsid w:val="001A38B8"/>
    <w:rsid w:val="001A56DE"/>
    <w:rsid w:val="001A7932"/>
    <w:rsid w:val="001B0461"/>
    <w:rsid w:val="001D3F83"/>
    <w:rsid w:val="001E1711"/>
    <w:rsid w:val="001F3B9D"/>
    <w:rsid w:val="001F3E76"/>
    <w:rsid w:val="001F5D04"/>
    <w:rsid w:val="00200D53"/>
    <w:rsid w:val="00204830"/>
    <w:rsid w:val="00210371"/>
    <w:rsid w:val="00212283"/>
    <w:rsid w:val="00216A32"/>
    <w:rsid w:val="00221916"/>
    <w:rsid w:val="00222A33"/>
    <w:rsid w:val="002270A1"/>
    <w:rsid w:val="00230EFE"/>
    <w:rsid w:val="00234798"/>
    <w:rsid w:val="00235BD9"/>
    <w:rsid w:val="00241548"/>
    <w:rsid w:val="002465D6"/>
    <w:rsid w:val="0025108A"/>
    <w:rsid w:val="00256804"/>
    <w:rsid w:val="00256FEA"/>
    <w:rsid w:val="0027288B"/>
    <w:rsid w:val="00277F34"/>
    <w:rsid w:val="002955BF"/>
    <w:rsid w:val="002A1937"/>
    <w:rsid w:val="002B62D0"/>
    <w:rsid w:val="002B6CA1"/>
    <w:rsid w:val="002D0A58"/>
    <w:rsid w:val="002D4236"/>
    <w:rsid w:val="002E7800"/>
    <w:rsid w:val="003011C1"/>
    <w:rsid w:val="003216A8"/>
    <w:rsid w:val="00324B71"/>
    <w:rsid w:val="00340F87"/>
    <w:rsid w:val="003445E9"/>
    <w:rsid w:val="00344CC3"/>
    <w:rsid w:val="00352C5D"/>
    <w:rsid w:val="003620EC"/>
    <w:rsid w:val="0036257A"/>
    <w:rsid w:val="00386455"/>
    <w:rsid w:val="00391503"/>
    <w:rsid w:val="00392A9A"/>
    <w:rsid w:val="003A7388"/>
    <w:rsid w:val="003A77F5"/>
    <w:rsid w:val="003C3B8A"/>
    <w:rsid w:val="003E735C"/>
    <w:rsid w:val="00405211"/>
    <w:rsid w:val="00406A77"/>
    <w:rsid w:val="0041157E"/>
    <w:rsid w:val="00421BD5"/>
    <w:rsid w:val="0042232D"/>
    <w:rsid w:val="00422BD2"/>
    <w:rsid w:val="00427BBB"/>
    <w:rsid w:val="0043028E"/>
    <w:rsid w:val="004341E0"/>
    <w:rsid w:val="00436EE2"/>
    <w:rsid w:val="004375BC"/>
    <w:rsid w:val="00440237"/>
    <w:rsid w:val="00442A6E"/>
    <w:rsid w:val="00443A75"/>
    <w:rsid w:val="0045548C"/>
    <w:rsid w:val="004557B3"/>
    <w:rsid w:val="004562B9"/>
    <w:rsid w:val="0045730E"/>
    <w:rsid w:val="00462716"/>
    <w:rsid w:val="00465E4B"/>
    <w:rsid w:val="00480C82"/>
    <w:rsid w:val="00484596"/>
    <w:rsid w:val="004879C4"/>
    <w:rsid w:val="004A4CB9"/>
    <w:rsid w:val="004B3C64"/>
    <w:rsid w:val="004E3589"/>
    <w:rsid w:val="004E6397"/>
    <w:rsid w:val="00503CE7"/>
    <w:rsid w:val="005042E2"/>
    <w:rsid w:val="0050461F"/>
    <w:rsid w:val="00514300"/>
    <w:rsid w:val="00523BEA"/>
    <w:rsid w:val="00526394"/>
    <w:rsid w:val="0053104E"/>
    <w:rsid w:val="005365D5"/>
    <w:rsid w:val="00537D43"/>
    <w:rsid w:val="00541C9A"/>
    <w:rsid w:val="00544425"/>
    <w:rsid w:val="00550201"/>
    <w:rsid w:val="00550365"/>
    <w:rsid w:val="00563C2A"/>
    <w:rsid w:val="00566386"/>
    <w:rsid w:val="00566628"/>
    <w:rsid w:val="0056744F"/>
    <w:rsid w:val="00567A6A"/>
    <w:rsid w:val="00567F64"/>
    <w:rsid w:val="005827A8"/>
    <w:rsid w:val="00586883"/>
    <w:rsid w:val="005933FC"/>
    <w:rsid w:val="00593B09"/>
    <w:rsid w:val="005955C3"/>
    <w:rsid w:val="005A6498"/>
    <w:rsid w:val="005A75FD"/>
    <w:rsid w:val="005B2066"/>
    <w:rsid w:val="005B25B3"/>
    <w:rsid w:val="005B46B4"/>
    <w:rsid w:val="005D0805"/>
    <w:rsid w:val="005D194D"/>
    <w:rsid w:val="005E02C8"/>
    <w:rsid w:val="00600A03"/>
    <w:rsid w:val="00642E2B"/>
    <w:rsid w:val="00645D07"/>
    <w:rsid w:val="0064613B"/>
    <w:rsid w:val="00653C7F"/>
    <w:rsid w:val="00653E2C"/>
    <w:rsid w:val="006544F9"/>
    <w:rsid w:val="006609B1"/>
    <w:rsid w:val="00675259"/>
    <w:rsid w:val="006809F9"/>
    <w:rsid w:val="006819E9"/>
    <w:rsid w:val="00685867"/>
    <w:rsid w:val="006A4C54"/>
    <w:rsid w:val="006B7EC0"/>
    <w:rsid w:val="006C17BA"/>
    <w:rsid w:val="006C3CE1"/>
    <w:rsid w:val="006D1FDC"/>
    <w:rsid w:val="006E23D3"/>
    <w:rsid w:val="006F4235"/>
    <w:rsid w:val="00704A5C"/>
    <w:rsid w:val="00704AD5"/>
    <w:rsid w:val="00715493"/>
    <w:rsid w:val="00736A06"/>
    <w:rsid w:val="00745B1A"/>
    <w:rsid w:val="007550B4"/>
    <w:rsid w:val="0075768A"/>
    <w:rsid w:val="00774DC1"/>
    <w:rsid w:val="00782481"/>
    <w:rsid w:val="007832FB"/>
    <w:rsid w:val="00785D28"/>
    <w:rsid w:val="007A5981"/>
    <w:rsid w:val="007A756A"/>
    <w:rsid w:val="007B27B3"/>
    <w:rsid w:val="007D4B8B"/>
    <w:rsid w:val="007E60B7"/>
    <w:rsid w:val="007E644E"/>
    <w:rsid w:val="007F1F1A"/>
    <w:rsid w:val="0080159C"/>
    <w:rsid w:val="00807547"/>
    <w:rsid w:val="0081582D"/>
    <w:rsid w:val="0082641E"/>
    <w:rsid w:val="00826F14"/>
    <w:rsid w:val="008323C7"/>
    <w:rsid w:val="0083283C"/>
    <w:rsid w:val="008352CF"/>
    <w:rsid w:val="00837566"/>
    <w:rsid w:val="008441A6"/>
    <w:rsid w:val="00847617"/>
    <w:rsid w:val="0085288F"/>
    <w:rsid w:val="008545F3"/>
    <w:rsid w:val="00857A7E"/>
    <w:rsid w:val="00865811"/>
    <w:rsid w:val="00867175"/>
    <w:rsid w:val="008729A5"/>
    <w:rsid w:val="008757CF"/>
    <w:rsid w:val="008A17F2"/>
    <w:rsid w:val="008C1D2B"/>
    <w:rsid w:val="008C7C4B"/>
    <w:rsid w:val="008E1F00"/>
    <w:rsid w:val="008E7D2B"/>
    <w:rsid w:val="008F0C48"/>
    <w:rsid w:val="008F5639"/>
    <w:rsid w:val="008F7D71"/>
    <w:rsid w:val="0090125F"/>
    <w:rsid w:val="00911B8C"/>
    <w:rsid w:val="00917BB0"/>
    <w:rsid w:val="00930CCA"/>
    <w:rsid w:val="00934CD5"/>
    <w:rsid w:val="009539F9"/>
    <w:rsid w:val="0095541A"/>
    <w:rsid w:val="00957DEC"/>
    <w:rsid w:val="0096064A"/>
    <w:rsid w:val="00960838"/>
    <w:rsid w:val="00965FB4"/>
    <w:rsid w:val="0096688D"/>
    <w:rsid w:val="00966F54"/>
    <w:rsid w:val="00977020"/>
    <w:rsid w:val="00990479"/>
    <w:rsid w:val="0099466A"/>
    <w:rsid w:val="00994991"/>
    <w:rsid w:val="009B0E39"/>
    <w:rsid w:val="009B428B"/>
    <w:rsid w:val="009D3DDD"/>
    <w:rsid w:val="009D47A5"/>
    <w:rsid w:val="009E0EF4"/>
    <w:rsid w:val="009E5F75"/>
    <w:rsid w:val="009F3000"/>
    <w:rsid w:val="009F719A"/>
    <w:rsid w:val="00A00A10"/>
    <w:rsid w:val="00A11325"/>
    <w:rsid w:val="00A20373"/>
    <w:rsid w:val="00A2322C"/>
    <w:rsid w:val="00A31425"/>
    <w:rsid w:val="00A31968"/>
    <w:rsid w:val="00A444E4"/>
    <w:rsid w:val="00A44E41"/>
    <w:rsid w:val="00A473AF"/>
    <w:rsid w:val="00A4741D"/>
    <w:rsid w:val="00A5269E"/>
    <w:rsid w:val="00A558AC"/>
    <w:rsid w:val="00A629D8"/>
    <w:rsid w:val="00A70124"/>
    <w:rsid w:val="00A8277A"/>
    <w:rsid w:val="00A86017"/>
    <w:rsid w:val="00A94F04"/>
    <w:rsid w:val="00A957F5"/>
    <w:rsid w:val="00AA1477"/>
    <w:rsid w:val="00AB1DA6"/>
    <w:rsid w:val="00AB4041"/>
    <w:rsid w:val="00AC4C06"/>
    <w:rsid w:val="00AC6139"/>
    <w:rsid w:val="00AD56AB"/>
    <w:rsid w:val="00AD61DA"/>
    <w:rsid w:val="00AF1A82"/>
    <w:rsid w:val="00B1477B"/>
    <w:rsid w:val="00B173DC"/>
    <w:rsid w:val="00B17A97"/>
    <w:rsid w:val="00B3374E"/>
    <w:rsid w:val="00B37B08"/>
    <w:rsid w:val="00B41CC0"/>
    <w:rsid w:val="00B44BC4"/>
    <w:rsid w:val="00B46EB4"/>
    <w:rsid w:val="00B51187"/>
    <w:rsid w:val="00B62E1F"/>
    <w:rsid w:val="00B63278"/>
    <w:rsid w:val="00B67A8F"/>
    <w:rsid w:val="00B727F8"/>
    <w:rsid w:val="00B8111F"/>
    <w:rsid w:val="00B81F52"/>
    <w:rsid w:val="00B85088"/>
    <w:rsid w:val="00B856E6"/>
    <w:rsid w:val="00BA14B9"/>
    <w:rsid w:val="00BA16A6"/>
    <w:rsid w:val="00BC2343"/>
    <w:rsid w:val="00BC7F18"/>
    <w:rsid w:val="00BD4738"/>
    <w:rsid w:val="00BE0BA8"/>
    <w:rsid w:val="00BE29E8"/>
    <w:rsid w:val="00BE305D"/>
    <w:rsid w:val="00BE55D8"/>
    <w:rsid w:val="00BE589F"/>
    <w:rsid w:val="00BE5CD0"/>
    <w:rsid w:val="00BF75BA"/>
    <w:rsid w:val="00C059BF"/>
    <w:rsid w:val="00C06161"/>
    <w:rsid w:val="00C066A3"/>
    <w:rsid w:val="00C20F98"/>
    <w:rsid w:val="00C348BB"/>
    <w:rsid w:val="00C37CDC"/>
    <w:rsid w:val="00C41C7E"/>
    <w:rsid w:val="00C42B54"/>
    <w:rsid w:val="00C43112"/>
    <w:rsid w:val="00C64F0C"/>
    <w:rsid w:val="00C734B4"/>
    <w:rsid w:val="00CA5275"/>
    <w:rsid w:val="00CA5A5B"/>
    <w:rsid w:val="00CB58E1"/>
    <w:rsid w:val="00CC66BF"/>
    <w:rsid w:val="00CE70B2"/>
    <w:rsid w:val="00CF2BA0"/>
    <w:rsid w:val="00D06466"/>
    <w:rsid w:val="00D1652E"/>
    <w:rsid w:val="00D21FA4"/>
    <w:rsid w:val="00D367D8"/>
    <w:rsid w:val="00D44875"/>
    <w:rsid w:val="00D514BA"/>
    <w:rsid w:val="00D524AE"/>
    <w:rsid w:val="00D5517B"/>
    <w:rsid w:val="00D56AF6"/>
    <w:rsid w:val="00D71321"/>
    <w:rsid w:val="00D874BE"/>
    <w:rsid w:val="00D91D45"/>
    <w:rsid w:val="00DA44EA"/>
    <w:rsid w:val="00DA73D1"/>
    <w:rsid w:val="00DB05C7"/>
    <w:rsid w:val="00DB116C"/>
    <w:rsid w:val="00DB3A27"/>
    <w:rsid w:val="00DC539D"/>
    <w:rsid w:val="00DD06B9"/>
    <w:rsid w:val="00DE2F83"/>
    <w:rsid w:val="00DE4B75"/>
    <w:rsid w:val="00DE5102"/>
    <w:rsid w:val="00DE56EA"/>
    <w:rsid w:val="00DF26DF"/>
    <w:rsid w:val="00DF6B11"/>
    <w:rsid w:val="00DF764E"/>
    <w:rsid w:val="00E02614"/>
    <w:rsid w:val="00E02AA8"/>
    <w:rsid w:val="00E113A7"/>
    <w:rsid w:val="00E2139E"/>
    <w:rsid w:val="00E21EA7"/>
    <w:rsid w:val="00E242E3"/>
    <w:rsid w:val="00E31801"/>
    <w:rsid w:val="00E41B8C"/>
    <w:rsid w:val="00E44A13"/>
    <w:rsid w:val="00E63639"/>
    <w:rsid w:val="00E727C1"/>
    <w:rsid w:val="00E7542D"/>
    <w:rsid w:val="00E8391B"/>
    <w:rsid w:val="00E97D34"/>
    <w:rsid w:val="00EA12F4"/>
    <w:rsid w:val="00EA25FD"/>
    <w:rsid w:val="00EB744D"/>
    <w:rsid w:val="00EC0A36"/>
    <w:rsid w:val="00EC6392"/>
    <w:rsid w:val="00EC6FEF"/>
    <w:rsid w:val="00EE1681"/>
    <w:rsid w:val="00F02243"/>
    <w:rsid w:val="00F102DE"/>
    <w:rsid w:val="00F43537"/>
    <w:rsid w:val="00F446D5"/>
    <w:rsid w:val="00F52998"/>
    <w:rsid w:val="00F55016"/>
    <w:rsid w:val="00F56A49"/>
    <w:rsid w:val="00F62641"/>
    <w:rsid w:val="00F71E07"/>
    <w:rsid w:val="00F7764B"/>
    <w:rsid w:val="00F80066"/>
    <w:rsid w:val="00F820E1"/>
    <w:rsid w:val="00FA0D86"/>
    <w:rsid w:val="00FA2E39"/>
    <w:rsid w:val="00FB2E2B"/>
    <w:rsid w:val="00FB4BC0"/>
    <w:rsid w:val="00FC4A13"/>
    <w:rsid w:val="00FD0B50"/>
    <w:rsid w:val="00FD2503"/>
    <w:rsid w:val="00FD2F23"/>
    <w:rsid w:val="00FD5572"/>
    <w:rsid w:val="00FD5C4B"/>
    <w:rsid w:val="00FF3A65"/>
    <w:rsid w:val="00FF6E23"/>
    <w:rsid w:val="00FF711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FF21E5C"/>
  <w15:docId w15:val="{078C2D9A-CCC3-4657-BAFA-059AD61A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FDC"/>
    <w:rPr>
      <w:rFonts w:ascii="Arial" w:hAnsi="Arial" w:cs="Times New Roman (Leipäteksti, m"/>
      <w:sz w:val="24"/>
      <w:lang w:eastAsia="fi-FI"/>
    </w:rPr>
  </w:style>
  <w:style w:type="paragraph" w:styleId="Heading1">
    <w:name w:val="heading 1"/>
    <w:next w:val="Normal"/>
    <w:link w:val="Heading1Char"/>
    <w:uiPriority w:val="9"/>
    <w:qFormat/>
    <w:rsid w:val="00222A33"/>
    <w:pPr>
      <w:keepNext/>
      <w:suppressAutoHyphens/>
      <w:adjustRightInd w:val="0"/>
      <w:spacing w:before="360" w:after="240" w:line="240" w:lineRule="auto"/>
      <w:contextualSpacing/>
      <w:outlineLvl w:val="0"/>
    </w:pPr>
    <w:rPr>
      <w:rFonts w:ascii="Arial" w:hAnsi="Arial" w:cs="Times New Roman (Leipäteksti, m"/>
      <w:b/>
      <w:color w:val="23408F" w:themeColor="text2"/>
      <w:sz w:val="40"/>
    </w:rPr>
  </w:style>
  <w:style w:type="paragraph" w:styleId="Heading2">
    <w:name w:val="heading 2"/>
    <w:basedOn w:val="Heading1"/>
    <w:next w:val="Normal"/>
    <w:link w:val="Heading2Char"/>
    <w:autoRedefine/>
    <w:uiPriority w:val="9"/>
    <w:unhideWhenUsed/>
    <w:qFormat/>
    <w:rsid w:val="003A77F5"/>
    <w:pPr>
      <w:spacing w:after="120"/>
      <w:outlineLvl w:val="1"/>
    </w:pPr>
    <w:rPr>
      <w:sz w:val="32"/>
      <w:szCs w:val="32"/>
      <w:lang w:eastAsia="fi-FI"/>
    </w:rPr>
  </w:style>
  <w:style w:type="paragraph" w:styleId="Heading3">
    <w:name w:val="heading 3"/>
    <w:basedOn w:val="Normal"/>
    <w:next w:val="Normal"/>
    <w:link w:val="Heading3Char"/>
    <w:uiPriority w:val="9"/>
    <w:unhideWhenUsed/>
    <w:qFormat/>
    <w:rsid w:val="003A77F5"/>
    <w:pPr>
      <w:keepNext/>
      <w:keepLines/>
      <w:spacing w:before="240" w:after="60" w:line="276"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A11325"/>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A11325"/>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rsid w:val="00563C2A"/>
    <w:pPr>
      <w:keepNext/>
      <w:keepLines/>
      <w:spacing w:before="40" w:after="0"/>
      <w:outlineLvl w:val="5"/>
    </w:pPr>
    <w:rPr>
      <w:rFonts w:asciiTheme="majorHAnsi" w:eastAsiaTheme="majorEastAsia" w:hAnsiTheme="majorHAnsi" w:cstheme="majorBidi"/>
      <w:color w:val="7F4400" w:themeColor="accent1" w:themeShade="7F"/>
    </w:rPr>
  </w:style>
  <w:style w:type="paragraph" w:styleId="Heading7">
    <w:name w:val="heading 7"/>
    <w:basedOn w:val="Normal"/>
    <w:next w:val="Normal"/>
    <w:link w:val="Heading7Char"/>
    <w:uiPriority w:val="9"/>
    <w:unhideWhenUsed/>
    <w:rsid w:val="00086D6B"/>
    <w:pPr>
      <w:keepNext/>
      <w:keepLines/>
      <w:spacing w:before="40" w:after="0"/>
      <w:outlineLvl w:val="6"/>
    </w:pPr>
    <w:rPr>
      <w:rFonts w:asciiTheme="majorHAnsi" w:eastAsiaTheme="majorEastAsia" w:hAnsiTheme="majorHAnsi" w:cstheme="majorBidi"/>
      <w:i/>
      <w:iCs/>
      <w:color w:val="7F44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BA8"/>
    <w:pPr>
      <w:tabs>
        <w:tab w:val="center" w:pos="4819"/>
        <w:tab w:val="right" w:pos="9638"/>
      </w:tabs>
      <w:spacing w:after="0" w:line="240" w:lineRule="auto"/>
    </w:pPr>
  </w:style>
  <w:style w:type="character" w:customStyle="1" w:styleId="HeaderChar">
    <w:name w:val="Header Char"/>
    <w:basedOn w:val="DefaultParagraphFont"/>
    <w:link w:val="Header"/>
    <w:uiPriority w:val="99"/>
    <w:rsid w:val="00BE0BA8"/>
  </w:style>
  <w:style w:type="paragraph" w:styleId="Footer">
    <w:name w:val="footer"/>
    <w:basedOn w:val="Normal"/>
    <w:link w:val="FooterChar"/>
    <w:uiPriority w:val="99"/>
    <w:unhideWhenUsed/>
    <w:rsid w:val="00BE0BA8"/>
    <w:pPr>
      <w:tabs>
        <w:tab w:val="center" w:pos="4819"/>
        <w:tab w:val="right" w:pos="9638"/>
      </w:tabs>
      <w:spacing w:after="0" w:line="240" w:lineRule="auto"/>
    </w:pPr>
  </w:style>
  <w:style w:type="character" w:customStyle="1" w:styleId="FooterChar">
    <w:name w:val="Footer Char"/>
    <w:basedOn w:val="DefaultParagraphFont"/>
    <w:link w:val="Footer"/>
    <w:uiPriority w:val="99"/>
    <w:rsid w:val="00BE0BA8"/>
  </w:style>
  <w:style w:type="character" w:styleId="PageNumber">
    <w:name w:val="page number"/>
    <w:basedOn w:val="DefaultParagraphFont"/>
    <w:uiPriority w:val="99"/>
    <w:unhideWhenUsed/>
    <w:rsid w:val="0027288B"/>
  </w:style>
  <w:style w:type="paragraph" w:styleId="IntenseQuote">
    <w:name w:val="Intense Quote"/>
    <w:basedOn w:val="Normal"/>
    <w:next w:val="Normal"/>
    <w:link w:val="IntenseQuoteChar"/>
    <w:uiPriority w:val="30"/>
    <w:rsid w:val="00086D6B"/>
    <w:pPr>
      <w:pBdr>
        <w:top w:val="single" w:sz="4" w:space="10" w:color="FF8900" w:themeColor="accent1"/>
        <w:bottom w:val="single" w:sz="4" w:space="10" w:color="FF8900" w:themeColor="accent1"/>
      </w:pBdr>
      <w:spacing w:before="360" w:after="360"/>
      <w:ind w:left="864" w:right="864"/>
      <w:jc w:val="center"/>
    </w:pPr>
    <w:rPr>
      <w:i/>
      <w:iCs/>
      <w:color w:val="FF8900" w:themeColor="accent1"/>
    </w:rPr>
  </w:style>
  <w:style w:type="character" w:customStyle="1" w:styleId="IntenseQuoteChar">
    <w:name w:val="Intense Quote Char"/>
    <w:basedOn w:val="DefaultParagraphFont"/>
    <w:link w:val="IntenseQuote"/>
    <w:uiPriority w:val="30"/>
    <w:rsid w:val="00086D6B"/>
    <w:rPr>
      <w:rFonts w:ascii="Arial" w:hAnsi="Arial"/>
      <w:i/>
      <w:iCs/>
      <w:color w:val="FF8900" w:themeColor="accent1"/>
      <w:sz w:val="24"/>
      <w:lang w:eastAsia="fi-FI"/>
    </w:rPr>
  </w:style>
  <w:style w:type="character" w:customStyle="1" w:styleId="Heading1Char">
    <w:name w:val="Heading 1 Char"/>
    <w:basedOn w:val="DefaultParagraphFont"/>
    <w:link w:val="Heading1"/>
    <w:uiPriority w:val="9"/>
    <w:rsid w:val="00222A33"/>
    <w:rPr>
      <w:rFonts w:ascii="Arial" w:hAnsi="Arial" w:cs="Times New Roman (Leipäteksti, m"/>
      <w:b/>
      <w:color w:val="23408F" w:themeColor="text2"/>
      <w:sz w:val="40"/>
    </w:rPr>
  </w:style>
  <w:style w:type="paragraph" w:styleId="NoSpacing">
    <w:name w:val="No Spacing"/>
    <w:link w:val="NoSpacingChar"/>
    <w:uiPriority w:val="1"/>
    <w:qFormat/>
    <w:rsid w:val="00F71E07"/>
    <w:pPr>
      <w:spacing w:after="0" w:line="276" w:lineRule="auto"/>
    </w:pPr>
    <w:rPr>
      <w:rFonts w:ascii="Trebuchet MS" w:hAnsi="Trebuchet MS"/>
      <w:sz w:val="18"/>
    </w:rPr>
  </w:style>
  <w:style w:type="character" w:customStyle="1" w:styleId="Heading2Char">
    <w:name w:val="Heading 2 Char"/>
    <w:basedOn w:val="DefaultParagraphFont"/>
    <w:link w:val="Heading2"/>
    <w:uiPriority w:val="9"/>
    <w:rsid w:val="003A77F5"/>
    <w:rPr>
      <w:rFonts w:ascii="Arial" w:hAnsi="Arial" w:cs="Times New Roman (Leipäteksti, m"/>
      <w:b/>
      <w:color w:val="23408F" w:themeColor="text2"/>
      <w:sz w:val="32"/>
      <w:szCs w:val="32"/>
      <w:lang w:eastAsia="fi-FI"/>
    </w:rPr>
  </w:style>
  <w:style w:type="character" w:styleId="Hyperlink">
    <w:name w:val="Hyperlink"/>
    <w:basedOn w:val="DefaultParagraphFont"/>
    <w:uiPriority w:val="99"/>
    <w:unhideWhenUsed/>
    <w:rsid w:val="0085288F"/>
    <w:rPr>
      <w:color w:val="0563C1" w:themeColor="hyperlink"/>
      <w:u w:val="single"/>
    </w:rPr>
  </w:style>
  <w:style w:type="character" w:customStyle="1" w:styleId="apple-converted-space">
    <w:name w:val="apple-converted-space"/>
    <w:basedOn w:val="DefaultParagraphFont"/>
    <w:rsid w:val="00566386"/>
  </w:style>
  <w:style w:type="character" w:customStyle="1" w:styleId="NoSpacingChar">
    <w:name w:val="No Spacing Char"/>
    <w:basedOn w:val="DefaultParagraphFont"/>
    <w:link w:val="NoSpacing"/>
    <w:uiPriority w:val="1"/>
    <w:rsid w:val="00F71E07"/>
    <w:rPr>
      <w:rFonts w:ascii="Trebuchet MS" w:hAnsi="Trebuchet MS"/>
      <w:sz w:val="18"/>
    </w:rPr>
  </w:style>
  <w:style w:type="paragraph" w:styleId="Quote">
    <w:name w:val="Quote"/>
    <w:basedOn w:val="Normal"/>
    <w:next w:val="Normal"/>
    <w:link w:val="QuoteChar"/>
    <w:uiPriority w:val="29"/>
    <w:rsid w:val="00086D6B"/>
    <w:pPr>
      <w:spacing w:before="200"/>
      <w:ind w:left="864" w:right="864"/>
      <w:jc w:val="center"/>
    </w:pPr>
    <w:rPr>
      <w:i/>
      <w:iCs/>
      <w:color w:val="404040" w:themeColor="text1" w:themeTint="BF"/>
    </w:rPr>
  </w:style>
  <w:style w:type="paragraph" w:styleId="BalloonText">
    <w:name w:val="Balloon Text"/>
    <w:basedOn w:val="Normal"/>
    <w:link w:val="BalloonTextChar"/>
    <w:uiPriority w:val="99"/>
    <w:semiHidden/>
    <w:unhideWhenUsed/>
    <w:rsid w:val="00BA16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6A6"/>
    <w:rPr>
      <w:rFonts w:ascii="Segoe UI" w:hAnsi="Segoe UI" w:cs="Segoe UI"/>
      <w:sz w:val="18"/>
      <w:szCs w:val="18"/>
    </w:rPr>
  </w:style>
  <w:style w:type="character" w:styleId="Emphasis">
    <w:name w:val="Emphasis"/>
    <w:basedOn w:val="DefaultParagraphFont"/>
    <w:uiPriority w:val="20"/>
    <w:rsid w:val="00A94F04"/>
    <w:rPr>
      <w:i/>
      <w:iCs/>
    </w:rPr>
  </w:style>
  <w:style w:type="character" w:customStyle="1" w:styleId="Heading3Char">
    <w:name w:val="Heading 3 Char"/>
    <w:basedOn w:val="DefaultParagraphFont"/>
    <w:link w:val="Heading3"/>
    <w:uiPriority w:val="9"/>
    <w:rsid w:val="003A77F5"/>
    <w:rPr>
      <w:rFonts w:ascii="Arial" w:eastAsiaTheme="majorEastAsia" w:hAnsi="Arial" w:cstheme="majorBidi"/>
      <w:b/>
      <w:bCs/>
      <w:sz w:val="24"/>
      <w:lang w:eastAsia="fi-FI"/>
    </w:rPr>
  </w:style>
  <w:style w:type="paragraph" w:styleId="ListParagraph">
    <w:name w:val="List Paragraph"/>
    <w:basedOn w:val="Normal"/>
    <w:link w:val="ListParagraphChar"/>
    <w:uiPriority w:val="34"/>
    <w:qFormat/>
    <w:rsid w:val="00563C2A"/>
    <w:pPr>
      <w:ind w:left="567"/>
      <w:contextualSpacing/>
    </w:pPr>
  </w:style>
  <w:style w:type="paragraph" w:customStyle="1" w:styleId="luettelo">
    <w:name w:val="luettelo"/>
    <w:basedOn w:val="ListParagraph"/>
    <w:link w:val="luetteloChar"/>
    <w:qFormat/>
    <w:rsid w:val="001A7932"/>
    <w:pPr>
      <w:numPr>
        <w:numId w:val="1"/>
      </w:numPr>
      <w:spacing w:before="120" w:after="120" w:line="276" w:lineRule="auto"/>
      <w:ind w:left="714" w:hanging="357"/>
    </w:pPr>
  </w:style>
  <w:style w:type="character" w:customStyle="1" w:styleId="ListParagraphChar">
    <w:name w:val="List Paragraph Char"/>
    <w:basedOn w:val="DefaultParagraphFont"/>
    <w:link w:val="ListParagraph"/>
    <w:uiPriority w:val="34"/>
    <w:rsid w:val="00563C2A"/>
    <w:rPr>
      <w:rFonts w:ascii="Arial" w:hAnsi="Arial"/>
      <w:sz w:val="24"/>
      <w:lang w:eastAsia="fi-FI"/>
    </w:rPr>
  </w:style>
  <w:style w:type="character" w:customStyle="1" w:styleId="luetteloChar">
    <w:name w:val="luettelo Char"/>
    <w:basedOn w:val="ListParagraphChar"/>
    <w:link w:val="luettelo"/>
    <w:rsid w:val="001A7932"/>
    <w:rPr>
      <w:rFonts w:ascii="Arial" w:hAnsi="Arial" w:cs="Times New Roman (Leipäteksti, m"/>
      <w:sz w:val="24"/>
      <w:lang w:eastAsia="fi-FI"/>
    </w:rPr>
  </w:style>
  <w:style w:type="table" w:styleId="TableGrid">
    <w:name w:val="Table Grid"/>
    <w:basedOn w:val="TableNormal"/>
    <w:uiPriority w:val="39"/>
    <w:rsid w:val="0050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11325"/>
    <w:rPr>
      <w:rFonts w:ascii="Arial" w:eastAsiaTheme="majorEastAsia" w:hAnsi="Arial" w:cstheme="majorBidi"/>
      <w:b/>
      <w:iCs/>
    </w:rPr>
  </w:style>
  <w:style w:type="paragraph" w:customStyle="1" w:styleId="Kuvateksti">
    <w:name w:val="Kuvateksti"/>
    <w:basedOn w:val="Normal"/>
    <w:qFormat/>
    <w:rsid w:val="00A11325"/>
  </w:style>
  <w:style w:type="character" w:customStyle="1" w:styleId="Heading5Char">
    <w:name w:val="Heading 5 Char"/>
    <w:basedOn w:val="DefaultParagraphFont"/>
    <w:link w:val="Heading5"/>
    <w:uiPriority w:val="9"/>
    <w:rsid w:val="00A11325"/>
    <w:rPr>
      <w:rFonts w:ascii="Arial" w:eastAsiaTheme="majorEastAsia" w:hAnsi="Arial" w:cstheme="majorBidi"/>
      <w:b/>
    </w:rPr>
  </w:style>
  <w:style w:type="character" w:customStyle="1" w:styleId="QuoteChar">
    <w:name w:val="Quote Char"/>
    <w:basedOn w:val="DefaultParagraphFont"/>
    <w:link w:val="Quote"/>
    <w:uiPriority w:val="29"/>
    <w:rsid w:val="00086D6B"/>
    <w:rPr>
      <w:rFonts w:ascii="Arial" w:hAnsi="Arial"/>
      <w:i/>
      <w:iCs/>
      <w:color w:val="404040" w:themeColor="text1" w:themeTint="BF"/>
      <w:sz w:val="24"/>
      <w:lang w:eastAsia="fi-FI"/>
    </w:rPr>
  </w:style>
  <w:style w:type="paragraph" w:customStyle="1" w:styleId="Otsikko2kehys">
    <w:name w:val="Otsikko 2 kehys"/>
    <w:basedOn w:val="Heading2"/>
    <w:next w:val="Leipiskehys"/>
    <w:qFormat/>
    <w:rsid w:val="003A77F5"/>
    <w:pPr>
      <w:pBdr>
        <w:top w:val="single" w:sz="18" w:space="31" w:color="39B54A"/>
        <w:left w:val="single" w:sz="18" w:space="31" w:color="39B54A"/>
        <w:bottom w:val="single" w:sz="18" w:space="31" w:color="39B54A"/>
        <w:right w:val="single" w:sz="18" w:space="31" w:color="39B54A"/>
      </w:pBdr>
    </w:pPr>
    <w:rPr>
      <w:color w:val="23408F"/>
    </w:rPr>
  </w:style>
  <w:style w:type="character" w:customStyle="1" w:styleId="Heading6Char">
    <w:name w:val="Heading 6 Char"/>
    <w:basedOn w:val="DefaultParagraphFont"/>
    <w:link w:val="Heading6"/>
    <w:uiPriority w:val="9"/>
    <w:rsid w:val="00563C2A"/>
    <w:rPr>
      <w:rFonts w:asciiTheme="majorHAnsi" w:eastAsiaTheme="majorEastAsia" w:hAnsiTheme="majorHAnsi" w:cstheme="majorBidi"/>
      <w:color w:val="7F4400" w:themeColor="accent1" w:themeShade="7F"/>
      <w:sz w:val="24"/>
      <w:lang w:eastAsia="fi-FI"/>
    </w:rPr>
  </w:style>
  <w:style w:type="paragraph" w:customStyle="1" w:styleId="Kohderyhma">
    <w:name w:val="Kohderyhma"/>
    <w:basedOn w:val="Normal"/>
    <w:qFormat/>
    <w:rsid w:val="00EE1681"/>
    <w:pPr>
      <w:spacing w:after="1800"/>
      <w:jc w:val="right"/>
    </w:pPr>
    <w:rPr>
      <w:b/>
      <w:bCs/>
      <w:sz w:val="36"/>
      <w:szCs w:val="36"/>
    </w:rPr>
  </w:style>
  <w:style w:type="paragraph" w:customStyle="1" w:styleId="Leipiskehys">
    <w:name w:val="Leipis kehys"/>
    <w:basedOn w:val="Ohjeteksti-leipteksti"/>
    <w:qFormat/>
    <w:rsid w:val="000073C0"/>
    <w:pPr>
      <w:pBdr>
        <w:top w:val="single" w:sz="18" w:space="31" w:color="39B54A"/>
        <w:left w:val="single" w:sz="18" w:space="31" w:color="39B54A"/>
        <w:bottom w:val="single" w:sz="18" w:space="31" w:color="39B54A"/>
        <w:right w:val="single" w:sz="18" w:space="31" w:color="39B54A"/>
      </w:pBdr>
    </w:pPr>
  </w:style>
  <w:style w:type="paragraph" w:customStyle="1" w:styleId="Aihe">
    <w:name w:val="Aihe"/>
    <w:basedOn w:val="Normal"/>
    <w:next w:val="Avainsanat"/>
    <w:link w:val="AiheChar"/>
    <w:qFormat/>
    <w:rsid w:val="00A444E4"/>
    <w:pPr>
      <w:pBdr>
        <w:top w:val="single" w:sz="18" w:space="5" w:color="39B54A"/>
        <w:bottom w:val="single" w:sz="18" w:space="5" w:color="39B54A"/>
      </w:pBdr>
      <w:spacing w:after="360"/>
      <w:jc w:val="center"/>
    </w:pPr>
  </w:style>
  <w:style w:type="paragraph" w:customStyle="1" w:styleId="Tehtvnkuvaus">
    <w:name w:val="Tehtävänkuvaus"/>
    <w:basedOn w:val="Normal"/>
    <w:autoRedefine/>
    <w:qFormat/>
    <w:rsid w:val="00DE5102"/>
    <w:pPr>
      <w:adjustRightInd w:val="0"/>
      <w:snapToGrid w:val="0"/>
      <w:spacing w:line="320" w:lineRule="exact"/>
    </w:pPr>
  </w:style>
  <w:style w:type="paragraph" w:customStyle="1" w:styleId="Luettelootsikko">
    <w:name w:val="Luettelo otsikko"/>
    <w:basedOn w:val="Normal"/>
    <w:next w:val="luettelo"/>
    <w:qFormat/>
    <w:rsid w:val="001A7932"/>
    <w:pPr>
      <w:spacing w:before="240" w:after="120" w:line="276" w:lineRule="auto"/>
      <w:contextualSpacing/>
    </w:pPr>
    <w:rPr>
      <w:b/>
      <w:bCs/>
    </w:rPr>
  </w:style>
  <w:style w:type="paragraph" w:customStyle="1" w:styleId="Tekijtiedotyltunniste">
    <w:name w:val="Tekijätiedot ylätunniste"/>
    <w:basedOn w:val="Normal"/>
    <w:qFormat/>
    <w:rsid w:val="00192318"/>
    <w:pPr>
      <w:suppressAutoHyphens/>
      <w:spacing w:after="120" w:line="240" w:lineRule="auto"/>
    </w:pPr>
    <w:rPr>
      <w:sz w:val="18"/>
      <w:szCs w:val="18"/>
    </w:rPr>
  </w:style>
  <w:style w:type="paragraph" w:customStyle="1" w:styleId="Otsikkoyltunniste">
    <w:name w:val="Otsikko ylätunniste"/>
    <w:basedOn w:val="Normal"/>
    <w:qFormat/>
    <w:rsid w:val="00192318"/>
    <w:pPr>
      <w:suppressAutoHyphens/>
      <w:adjustRightInd w:val="0"/>
      <w:spacing w:after="0" w:line="276" w:lineRule="auto"/>
    </w:pPr>
    <w:rPr>
      <w:b/>
      <w:color w:val="23408F"/>
      <w:szCs w:val="20"/>
    </w:rPr>
  </w:style>
  <w:style w:type="paragraph" w:customStyle="1" w:styleId="Tekijtetusivu">
    <w:name w:val="Tekijät etusivu"/>
    <w:basedOn w:val="Normal"/>
    <w:qFormat/>
    <w:rsid w:val="00CA5A5B"/>
    <w:pPr>
      <w:spacing w:after="0" w:line="276" w:lineRule="auto"/>
      <w:ind w:right="2835"/>
    </w:pPr>
    <w:rPr>
      <w:sz w:val="22"/>
    </w:rPr>
  </w:style>
  <w:style w:type="paragraph" w:customStyle="1" w:styleId="Ohjeteksti-leipteksti">
    <w:name w:val="Ohjeteksti - leipäteksti"/>
    <w:qFormat/>
    <w:rsid w:val="00F56A49"/>
    <w:rPr>
      <w:rFonts w:ascii="Arial" w:hAnsi="Arial" w:cs="Times New Roman (Leipäteksti, m"/>
      <w:sz w:val="24"/>
      <w:lang w:eastAsia="fi-FI"/>
    </w:rPr>
  </w:style>
  <w:style w:type="character" w:customStyle="1" w:styleId="Bold">
    <w:name w:val="Bold"/>
    <w:basedOn w:val="DefaultParagraphFont"/>
    <w:uiPriority w:val="1"/>
    <w:qFormat/>
    <w:rsid w:val="00F56A49"/>
    <w:rPr>
      <w:b/>
      <w:bCs/>
    </w:rPr>
  </w:style>
  <w:style w:type="paragraph" w:customStyle="1" w:styleId="Luettelonumeroilla">
    <w:name w:val="Luettelo numeroilla"/>
    <w:basedOn w:val="luettelo"/>
    <w:qFormat/>
    <w:rsid w:val="001A7932"/>
    <w:pPr>
      <w:numPr>
        <w:numId w:val="2"/>
      </w:numPr>
    </w:pPr>
  </w:style>
  <w:style w:type="character" w:customStyle="1" w:styleId="Heading7Char">
    <w:name w:val="Heading 7 Char"/>
    <w:basedOn w:val="DefaultParagraphFont"/>
    <w:link w:val="Heading7"/>
    <w:uiPriority w:val="9"/>
    <w:rsid w:val="00086D6B"/>
    <w:rPr>
      <w:rFonts w:asciiTheme="majorHAnsi" w:eastAsiaTheme="majorEastAsia" w:hAnsiTheme="majorHAnsi" w:cstheme="majorBidi"/>
      <w:i/>
      <w:iCs/>
      <w:color w:val="7F4400" w:themeColor="accent1" w:themeShade="7F"/>
      <w:sz w:val="24"/>
      <w:lang w:eastAsia="fi-FI"/>
    </w:rPr>
  </w:style>
  <w:style w:type="paragraph" w:customStyle="1" w:styleId="Luettelootsikkokehys">
    <w:name w:val="Luettelo otsikko kehys"/>
    <w:basedOn w:val="Luettelootsikko"/>
    <w:next w:val="Luettelokehys"/>
    <w:qFormat/>
    <w:rsid w:val="00055329"/>
    <w:pPr>
      <w:pBdr>
        <w:top w:val="single" w:sz="18" w:space="31" w:color="39B54A"/>
        <w:left w:val="single" w:sz="18" w:space="31" w:color="39B54A"/>
        <w:bottom w:val="single" w:sz="18" w:space="31" w:color="39B54A"/>
        <w:right w:val="single" w:sz="18" w:space="31" w:color="39B54A"/>
      </w:pBdr>
    </w:pPr>
    <w:rPr>
      <w:bCs w:val="0"/>
    </w:rPr>
  </w:style>
  <w:style w:type="paragraph" w:customStyle="1" w:styleId="Luettelokehys">
    <w:name w:val="Luettelo kehys"/>
    <w:basedOn w:val="List"/>
    <w:next w:val="Leipiskehys"/>
    <w:qFormat/>
    <w:rsid w:val="00030AA8"/>
    <w:pPr>
      <w:numPr>
        <w:numId w:val="6"/>
      </w:numPr>
      <w:pBdr>
        <w:top w:val="single" w:sz="18" w:space="31" w:color="39B54A"/>
        <w:left w:val="single" w:sz="18" w:space="31" w:color="39B54A"/>
        <w:bottom w:val="single" w:sz="18" w:space="31" w:color="39B54A"/>
        <w:right w:val="single" w:sz="18" w:space="31" w:color="39B54A"/>
      </w:pBdr>
      <w:spacing w:line="276" w:lineRule="auto"/>
      <w:ind w:left="301" w:hanging="301"/>
    </w:pPr>
  </w:style>
  <w:style w:type="paragraph" w:customStyle="1" w:styleId="Otsikko3kehys">
    <w:name w:val="Otsikko 3 kehys"/>
    <w:basedOn w:val="Heading3"/>
    <w:next w:val="Leipiskehys"/>
    <w:qFormat/>
    <w:rsid w:val="009B428B"/>
    <w:pPr>
      <w:pBdr>
        <w:top w:val="single" w:sz="18" w:space="31" w:color="39B54A"/>
        <w:left w:val="single" w:sz="18" w:space="31" w:color="39B54A"/>
        <w:bottom w:val="single" w:sz="18" w:space="31" w:color="39B54A"/>
        <w:right w:val="single" w:sz="18" w:space="31" w:color="39B54A"/>
      </w:pBdr>
    </w:pPr>
  </w:style>
  <w:style w:type="paragraph" w:styleId="List">
    <w:name w:val="List"/>
    <w:basedOn w:val="Normal"/>
    <w:uiPriority w:val="99"/>
    <w:semiHidden/>
    <w:unhideWhenUsed/>
    <w:rsid w:val="00DF764E"/>
    <w:pPr>
      <w:ind w:left="283" w:hanging="283"/>
      <w:contextualSpacing/>
    </w:pPr>
  </w:style>
  <w:style w:type="paragraph" w:customStyle="1" w:styleId="Luettelonumeroillakehys">
    <w:name w:val="Luettelo numeroilla kehys"/>
    <w:basedOn w:val="Luettelonumeroilla"/>
    <w:next w:val="Leipiskehys"/>
    <w:qFormat/>
    <w:rsid w:val="00352C5D"/>
    <w:pPr>
      <w:numPr>
        <w:numId w:val="5"/>
      </w:numPr>
      <w:pBdr>
        <w:top w:val="single" w:sz="18" w:space="31" w:color="39B54A"/>
        <w:left w:val="single" w:sz="18" w:space="31" w:color="39B54A"/>
        <w:bottom w:val="single" w:sz="18" w:space="31" w:color="39B54A"/>
        <w:right w:val="single" w:sz="18" w:space="31" w:color="39B54A"/>
      </w:pBdr>
      <w:tabs>
        <w:tab w:val="left" w:pos="851"/>
      </w:tabs>
      <w:spacing w:before="0" w:after="160"/>
      <w:ind w:left="567" w:hanging="567"/>
    </w:pPr>
  </w:style>
  <w:style w:type="paragraph" w:customStyle="1" w:styleId="Avainsanat">
    <w:name w:val="Avainsanat"/>
    <w:basedOn w:val="Normal"/>
    <w:qFormat/>
    <w:rsid w:val="00EB744D"/>
    <w:pPr>
      <w:suppressAutoHyphens/>
    </w:pPr>
  </w:style>
  <w:style w:type="paragraph" w:customStyle="1" w:styleId="Tehtvnkuvauskehys">
    <w:name w:val="Tehtävänkuvaus kehys"/>
    <w:basedOn w:val="Tehtvnkuvaus"/>
    <w:next w:val="Ohjeteksti-leipteksti"/>
    <w:qFormat/>
    <w:rsid w:val="00FD2503"/>
    <w:pPr>
      <w:pBdr>
        <w:top w:val="single" w:sz="18" w:space="25" w:color="39B54A"/>
        <w:left w:val="single" w:sz="18" w:space="27" w:color="39B54A"/>
        <w:bottom w:val="single" w:sz="18" w:space="25" w:color="39B54A"/>
        <w:right w:val="single" w:sz="18" w:space="27" w:color="39B54A"/>
      </w:pBdr>
      <w:ind w:left="567" w:right="567"/>
    </w:pPr>
    <w:rPr>
      <w:lang w:eastAsia="en-US"/>
    </w:rPr>
  </w:style>
  <w:style w:type="paragraph" w:customStyle="1" w:styleId="Sivunum">
    <w:name w:val="Sivunum"/>
    <w:basedOn w:val="Normal"/>
    <w:qFormat/>
    <w:rsid w:val="0081582D"/>
    <w:pPr>
      <w:widowControl w:val="0"/>
      <w:adjustRightInd w:val="0"/>
      <w:snapToGrid w:val="0"/>
      <w:spacing w:after="0" w:line="240" w:lineRule="auto"/>
      <w:jc w:val="center"/>
    </w:pPr>
  </w:style>
  <w:style w:type="character" w:customStyle="1" w:styleId="AiheChar">
    <w:name w:val="Aihe Char"/>
    <w:basedOn w:val="DefaultParagraphFont"/>
    <w:link w:val="Aihe"/>
    <w:rsid w:val="00A444E4"/>
    <w:rPr>
      <w:rFonts w:ascii="Arial" w:hAnsi="Arial" w:cs="Times New Roman (Leipäteksti, m"/>
      <w:sz w:val="24"/>
      <w:lang w:eastAsia="fi-FI"/>
    </w:rPr>
  </w:style>
  <w:style w:type="character" w:customStyle="1" w:styleId="Aiheaktiivinensininen">
    <w:name w:val="Aihe aktiivinen sininen"/>
    <w:basedOn w:val="DefaultParagraphFont"/>
    <w:uiPriority w:val="1"/>
    <w:qFormat/>
    <w:rsid w:val="00A444E4"/>
    <w:rPr>
      <w:b/>
      <w:bCs/>
      <w:color w:val="23408F"/>
    </w:rPr>
  </w:style>
  <w:style w:type="character" w:styleId="FollowedHyperlink">
    <w:name w:val="FollowedHyperlink"/>
    <w:basedOn w:val="DefaultParagraphFont"/>
    <w:uiPriority w:val="99"/>
    <w:semiHidden/>
    <w:unhideWhenUsed/>
    <w:rsid w:val="00AA1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9963">
      <w:bodyDiv w:val="1"/>
      <w:marLeft w:val="0"/>
      <w:marRight w:val="0"/>
      <w:marTop w:val="0"/>
      <w:marBottom w:val="0"/>
      <w:divBdr>
        <w:top w:val="none" w:sz="0" w:space="0" w:color="auto"/>
        <w:left w:val="none" w:sz="0" w:space="0" w:color="auto"/>
        <w:bottom w:val="none" w:sz="0" w:space="0" w:color="auto"/>
        <w:right w:val="none" w:sz="0" w:space="0" w:color="auto"/>
      </w:divBdr>
    </w:div>
    <w:div w:id="616375088">
      <w:bodyDiv w:val="1"/>
      <w:marLeft w:val="0"/>
      <w:marRight w:val="0"/>
      <w:marTop w:val="0"/>
      <w:marBottom w:val="0"/>
      <w:divBdr>
        <w:top w:val="none" w:sz="0" w:space="0" w:color="auto"/>
        <w:left w:val="none" w:sz="0" w:space="0" w:color="auto"/>
        <w:bottom w:val="none" w:sz="0" w:space="0" w:color="auto"/>
        <w:right w:val="none" w:sz="0" w:space="0" w:color="auto"/>
      </w:divBdr>
      <w:divsChild>
        <w:div w:id="452947802">
          <w:marLeft w:val="0"/>
          <w:marRight w:val="0"/>
          <w:marTop w:val="0"/>
          <w:marBottom w:val="0"/>
          <w:divBdr>
            <w:top w:val="none" w:sz="0" w:space="0" w:color="auto"/>
            <w:left w:val="none" w:sz="0" w:space="0" w:color="auto"/>
            <w:bottom w:val="none" w:sz="0" w:space="0" w:color="auto"/>
            <w:right w:val="none" w:sz="0" w:space="0" w:color="auto"/>
          </w:divBdr>
        </w:div>
        <w:div w:id="2050956257">
          <w:marLeft w:val="0"/>
          <w:marRight w:val="0"/>
          <w:marTop w:val="0"/>
          <w:marBottom w:val="0"/>
          <w:divBdr>
            <w:top w:val="none" w:sz="0" w:space="0" w:color="auto"/>
            <w:left w:val="none" w:sz="0" w:space="0" w:color="auto"/>
            <w:bottom w:val="none" w:sz="0" w:space="0" w:color="auto"/>
            <w:right w:val="none" w:sz="0" w:space="0" w:color="auto"/>
          </w:divBdr>
        </w:div>
      </w:divsChild>
    </w:div>
    <w:div w:id="780995796">
      <w:bodyDiv w:val="1"/>
      <w:marLeft w:val="0"/>
      <w:marRight w:val="0"/>
      <w:marTop w:val="0"/>
      <w:marBottom w:val="0"/>
      <w:divBdr>
        <w:top w:val="none" w:sz="0" w:space="0" w:color="auto"/>
        <w:left w:val="none" w:sz="0" w:space="0" w:color="auto"/>
        <w:bottom w:val="none" w:sz="0" w:space="0" w:color="auto"/>
        <w:right w:val="none" w:sz="0" w:space="0" w:color="auto"/>
      </w:divBdr>
    </w:div>
    <w:div w:id="159967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eate.kahoot.it/share/unskin-talvinen-seikkailu/382431bd-265d-40f4-91f2-2c92458806e5"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iy\Documents\0001_Saavutettavuusasiantuntija\01_Celian_saavryhm&#228;\Celia%20Asiakirjapohja%20&#8211;%20Kopio.dotx" TargetMode="External"/></Relationships>
</file>

<file path=word/theme/theme1.xml><?xml version="1.0" encoding="utf-8"?>
<a:theme xmlns:a="http://schemas.openxmlformats.org/drawingml/2006/main" name="UniOulu_Luma">
  <a:themeElements>
    <a:clrScheme name="Mukautetut 1">
      <a:dk1>
        <a:srgbClr val="000000"/>
      </a:dk1>
      <a:lt1>
        <a:srgbClr val="FFFFFF"/>
      </a:lt1>
      <a:dk2>
        <a:srgbClr val="23408F"/>
      </a:dk2>
      <a:lt2>
        <a:srgbClr val="FEFFFF"/>
      </a:lt2>
      <a:accent1>
        <a:srgbClr val="FF8900"/>
      </a:accent1>
      <a:accent2>
        <a:srgbClr val="FFF200"/>
      </a:accent2>
      <a:accent3>
        <a:srgbClr val="662D91"/>
      </a:accent3>
      <a:accent4>
        <a:srgbClr val="00AEEF"/>
      </a:accent4>
      <a:accent5>
        <a:srgbClr val="23408F"/>
      </a:accent5>
      <a:accent6>
        <a:srgbClr val="4BBCA9"/>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6935461FF83DFA46B47EED5E4E914720" ma:contentTypeVersion="0" ma:contentTypeDescription="Luo uusi asiakirja." ma:contentTypeScope="" ma:versionID="350dc4173c39d625d6593d94cb84f888">
  <xsd:schema xmlns:xsd="http://www.w3.org/2001/XMLSchema" xmlns:xs="http://www.w3.org/2001/XMLSchema" xmlns:p="http://schemas.microsoft.com/office/2006/metadata/properties" targetNamespace="http://schemas.microsoft.com/office/2006/metadata/properties" ma:root="true" ma:fieldsID="7e0100cabb18a25d4bc9820569b44e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63DA8-2575-4542-B066-29560572C8F8}">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661E501-9E67-4400-8CDB-B6399290E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D90B610-2B8E-48AC-857F-A7FADC3A27F7}">
  <ds:schemaRefs>
    <ds:schemaRef ds:uri="http://schemas.microsoft.com/sharepoint/v3/contenttype/forms"/>
  </ds:schemaRefs>
</ds:datastoreItem>
</file>

<file path=customXml/itemProps4.xml><?xml version="1.0" encoding="utf-8"?>
<ds:datastoreItem xmlns:ds="http://schemas.openxmlformats.org/officeDocument/2006/customXml" ds:itemID="{ECAD3495-F9A9-4609-81FE-75729D33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Celia Asiakirjapohja – Kopio</Template>
  <TotalTime>2739</TotalTime>
  <Pages>25</Pages>
  <Words>3997</Words>
  <Characters>32378</Characters>
  <Application>Microsoft Office Word</Application>
  <DocSecurity>0</DocSecurity>
  <Lines>269</Lines>
  <Paragraphs>72</Paragraphs>
  <ScaleCrop>false</ScaleCrop>
  <HeadingPairs>
    <vt:vector size="6" baseType="variant">
      <vt:variant>
        <vt:lpstr>Title</vt:lpstr>
      </vt:variant>
      <vt:variant>
        <vt:i4>1</vt:i4>
      </vt:variant>
      <vt:variant>
        <vt:lpstr>Otsikko</vt:lpstr>
      </vt:variant>
      <vt:variant>
        <vt:i4>1</vt:i4>
      </vt:variant>
      <vt:variant>
        <vt:lpstr>Otsikot</vt:lpstr>
      </vt:variant>
      <vt:variant>
        <vt:i4>4</vt:i4>
      </vt:variant>
    </vt:vector>
  </HeadingPairs>
  <TitlesOfParts>
    <vt:vector size="6" baseType="lpstr">
      <vt:lpstr>Otsikko tähän kohtaan</vt:lpstr>
      <vt:lpstr>Otsikko tähän kohtaan</vt:lpstr>
      <vt:lpstr>Otsikko selvitä vihjeiden perusteella hyönteisten nimet sekä lukumäärät selvitä </vt:lpstr>
      <vt:lpstr>        Tehtävän ohje kehystettynä</vt:lpstr>
      <vt:lpstr>        Tehtävän ohje jatkuu kehystettynä</vt:lpstr>
      <vt:lpstr>        Otsikkotaso 2 kehyksellä</vt:lpstr>
    </vt:vector>
  </TitlesOfParts>
  <Manager/>
  <Company>Oulun yliopisto</Company>
  <LinksUpToDate>false</LinksUpToDate>
  <CharactersWithSpaces>36303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Otsikko tähän kohtaan</dc:title>
  <dc:subject/>
  <dc:creator>Tekijätiedot tähän kohtaan. Lisää tekijöitä.</dc:creator>
  <cp:keywords/>
  <dc:description/>
  <cp:lastModifiedBy>Merja Vaaramaa</cp:lastModifiedBy>
  <cp:revision>73</cp:revision>
  <cp:lastPrinted>2020-12-28T11:09:00Z</cp:lastPrinted>
  <dcterms:created xsi:type="dcterms:W3CDTF">2020-12-18T14:08:00Z</dcterms:created>
  <dcterms:modified xsi:type="dcterms:W3CDTF">2020-12-28T11:16:00Z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0x0101006935461FF83DFA46B47EED5E4E914720</vt:lpwstr>
  </property>
</Properties>
</file>