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 w:val="0"/>
          <w:bCs w:val="0"/>
          <w:sz w:val="24"/>
          <w:szCs w:val="22"/>
        </w:rPr>
        <w:id w:val="-725673694"/>
        <w:docPartObj>
          <w:docPartGallery w:val="Cover Pages"/>
          <w:docPartUnique/>
        </w:docPartObj>
      </w:sdtPr>
      <w:sdtEndPr/>
      <w:sdtContent>
        <w:p w:rsidR="00EE1681" w:rsidRPr="0064613B" w:rsidRDefault="00EE1681" w:rsidP="00EE1681">
          <w:pPr>
            <w:pStyle w:val="Kohderyhma"/>
          </w:pPr>
          <w:proofErr w:type="spellStart"/>
          <w:r w:rsidRPr="0064613B">
            <w:t>esi</w:t>
          </w:r>
          <w:proofErr w:type="spellEnd"/>
          <w:r w:rsidRPr="0064613B">
            <w:t>- ja alkuopetus</w:t>
          </w:r>
          <w:r w:rsidR="00970735">
            <w:t xml:space="preserve">, 3.-6. </w:t>
          </w:r>
          <w:proofErr w:type="spellStart"/>
          <w:r w:rsidR="00970735">
            <w:t>lk</w:t>
          </w:r>
          <w:proofErr w:type="spellEnd"/>
        </w:p>
        <w:p w:rsidR="00440237" w:rsidRDefault="001A38B8" w:rsidP="00A444E4">
          <w:pPr>
            <w:pStyle w:val="Aihe"/>
          </w:pPr>
          <w:r w:rsidRPr="00A444E4">
            <w:rPr>
              <w:rStyle w:val="Aiheaktiivinensininen"/>
            </w:rPr>
            <w:t>Luonnontieteet</w:t>
          </w:r>
          <w:r w:rsidRPr="00A444E4">
            <w:tab/>
          </w:r>
          <w:r w:rsidRPr="00970735">
            <w:rPr>
              <w:b/>
              <w:color w:val="23408F" w:themeColor="accent5"/>
            </w:rPr>
            <w:t>Matematiikka</w:t>
          </w:r>
          <w:r w:rsidRPr="00A444E4">
            <w:tab/>
            <w:t>Teknologia</w:t>
          </w:r>
        </w:p>
        <w:p w:rsidR="00970735" w:rsidRPr="00970735" w:rsidRDefault="00970735" w:rsidP="00970735">
          <w:pPr>
            <w:pStyle w:val="Avainsanat"/>
          </w:pPr>
          <w:r w:rsidRPr="00970735">
            <w:t>päättely, talvehtiminen, horros, talviuni, eläimet, eläinsuojelu, ilmansuunnat, piirtäminen</w:t>
          </w:r>
        </w:p>
        <w:p w:rsidR="00EC0A36" w:rsidRDefault="00EC0A36" w:rsidP="00EC0A36">
          <w:pPr>
            <w:pStyle w:val="Avainsanat"/>
          </w:pPr>
          <w:r w:rsidRPr="004E6397">
            <w:t xml:space="preserve"> </w:t>
          </w:r>
        </w:p>
        <w:p w:rsidR="00EC0A36" w:rsidRDefault="00970735" w:rsidP="00EC0A36">
          <w:pPr>
            <w:pStyle w:val="Heading1"/>
          </w:pPr>
          <w:proofErr w:type="spellStart"/>
          <w:r>
            <w:t>Unski</w:t>
          </w:r>
          <w:proofErr w:type="spellEnd"/>
          <w:r>
            <w:t>-kissan talviseikkailu</w:t>
          </w:r>
          <w:r w:rsidR="009C6D21">
            <w:t>, liitteet</w:t>
          </w:r>
        </w:p>
        <w:p w:rsidR="00BC07EE" w:rsidRDefault="00970735" w:rsidP="00BC07EE">
          <w:pPr>
            <w:pStyle w:val="Tehtvnkuvauskehys"/>
          </w:pPr>
          <w:r>
            <w:t xml:space="preserve">Materiaali sisältää oppilaille tulostettavat liitteet </w:t>
          </w:r>
          <w:proofErr w:type="spellStart"/>
          <w:r>
            <w:t>Unski</w:t>
          </w:r>
          <w:proofErr w:type="spellEnd"/>
          <w:r>
            <w:t xml:space="preserve">-kissan talviseikkailun </w:t>
          </w:r>
          <w:r w:rsidR="00CF66E5">
            <w:t>osan 1 tehtävää</w:t>
          </w:r>
          <w:r>
            <w:t>n</w:t>
          </w:r>
          <w:r w:rsidR="00CF66E5">
            <w:t xml:space="preserve"> 5 ja osan 2 tehtäviin </w:t>
          </w:r>
          <w:r w:rsidR="0026589F">
            <w:t>3 ja 4.</w:t>
          </w:r>
          <w:r w:rsidR="00222A33" w:rsidRPr="008757CF">
            <w:t xml:space="preserve"> </w:t>
          </w:r>
          <w:r w:rsidR="00D36D01">
            <w:t>E</w:t>
          </w:r>
          <w:r w:rsidR="004A6D4F">
            <w:t>nnen tarinan</w:t>
          </w:r>
          <w:r w:rsidR="00D36D01">
            <w:t xml:space="preserve"> toisen osan</w:t>
          </w:r>
          <w:r w:rsidR="004A6D4F">
            <w:t xml:space="preserve"> kertomista </w:t>
          </w:r>
          <w:r w:rsidR="00D36D01">
            <w:t xml:space="preserve">opettajan on </w:t>
          </w:r>
          <w:r w:rsidR="004A6D4F">
            <w:t xml:space="preserve">avattava </w:t>
          </w:r>
          <w:proofErr w:type="spellStart"/>
          <w:r w:rsidR="004A6D4F">
            <w:t>Kahoot</w:t>
          </w:r>
          <w:proofErr w:type="spellEnd"/>
          <w:r w:rsidR="004A6D4F">
            <w:t xml:space="preserve">-pelin linkki, otettava pelistä uusi </w:t>
          </w:r>
          <w:proofErr w:type="spellStart"/>
          <w:r w:rsidR="004A6D4F">
            <w:t>pin</w:t>
          </w:r>
          <w:proofErr w:type="spellEnd"/>
          <w:r w:rsidR="004A6D4F">
            <w:t>-koodi ja muokattava se erikoismerkeiksi</w:t>
          </w:r>
          <w:r w:rsidR="00D36D01">
            <w:t xml:space="preserve"> tehtävään 3. Mysteerimerkit</w:t>
          </w:r>
          <w:r w:rsidR="004A6D4F">
            <w:t>.</w:t>
          </w:r>
        </w:p>
        <w:p w:rsidR="00BC07EE" w:rsidRDefault="00BC07EE" w:rsidP="00BC07EE">
          <w:pPr>
            <w:pStyle w:val="Tehtvnkuvauskehys"/>
          </w:pPr>
        </w:p>
        <w:p w:rsidR="00BC07EE" w:rsidRDefault="00BC07EE" w:rsidP="00BC07EE">
          <w:pPr>
            <w:pStyle w:val="Tehtvnkuvauskehys"/>
          </w:pPr>
        </w:p>
        <w:p w:rsidR="00BC07EE" w:rsidRDefault="00BC07EE" w:rsidP="00BC07EE">
          <w:pPr>
            <w:pStyle w:val="Tehtvnkuvauskehys"/>
          </w:pPr>
        </w:p>
        <w:p w:rsidR="00BC07EE" w:rsidRDefault="00BC07EE" w:rsidP="00BC07EE">
          <w:pPr>
            <w:pStyle w:val="Tehtvnkuvauskehys"/>
          </w:pPr>
        </w:p>
        <w:p w:rsidR="00BC07EE" w:rsidRDefault="00BC07EE" w:rsidP="00BC07EE">
          <w:pPr>
            <w:pStyle w:val="Tehtvnkuvauskehys"/>
          </w:pPr>
        </w:p>
        <w:p w:rsidR="00BC07EE" w:rsidRDefault="00BC07EE" w:rsidP="00BC07EE">
          <w:pPr>
            <w:pStyle w:val="Tehtvnkuvauskehys"/>
          </w:pPr>
        </w:p>
        <w:p w:rsidR="00BC07EE" w:rsidRDefault="00BC07EE" w:rsidP="00BC07EE">
          <w:pPr>
            <w:pStyle w:val="Tehtvnkuvauskehys"/>
          </w:pPr>
        </w:p>
        <w:p w:rsidR="00BC07EE" w:rsidRDefault="00BC07EE" w:rsidP="00BC07EE">
          <w:pPr>
            <w:pStyle w:val="Tehtvnkuvauskehys"/>
          </w:pPr>
        </w:p>
        <w:p w:rsidR="00BC07EE" w:rsidRDefault="00BC07EE" w:rsidP="00BC07EE">
          <w:pPr>
            <w:pStyle w:val="Tehtvnkuvauskehys"/>
          </w:pPr>
        </w:p>
        <w:p w:rsidR="00222A33" w:rsidRPr="00BC07EE" w:rsidRDefault="00BC07EE" w:rsidP="00BC07EE">
          <w:pPr>
            <w:pStyle w:val="Tehtvnkuvauskehys"/>
            <w:rPr>
              <w:sz w:val="20"/>
              <w:szCs w:val="20"/>
            </w:rPr>
          </w:pPr>
          <w:r w:rsidRPr="00BC07EE">
            <w:rPr>
              <w:sz w:val="20"/>
              <w:szCs w:val="20"/>
            </w:rPr>
            <w:t xml:space="preserve">Eläinkuvien lähteet: </w:t>
          </w:r>
          <w:proofErr w:type="spellStart"/>
          <w:r w:rsidRPr="00BC07EE">
            <w:rPr>
              <w:sz w:val="20"/>
              <w:szCs w:val="20"/>
            </w:rPr>
            <w:t>Pixabay</w:t>
          </w:r>
          <w:proofErr w:type="spellEnd"/>
          <w:r w:rsidR="004A6D4F" w:rsidRPr="00BC07EE">
            <w:rPr>
              <w:sz w:val="20"/>
              <w:szCs w:val="20"/>
            </w:rPr>
            <w:t xml:space="preserve"> </w:t>
          </w:r>
        </w:p>
        <w:p w:rsidR="00BC07EE" w:rsidRPr="00BC07EE" w:rsidRDefault="00BC07EE" w:rsidP="00BC07EE">
          <w:pPr>
            <w:pStyle w:val="Ohjeteksti-leipteksti"/>
            <w:rPr>
              <w:lang w:eastAsia="en-US"/>
            </w:rPr>
          </w:pPr>
        </w:p>
        <w:p w:rsidR="0027288B" w:rsidRDefault="0056744F" w:rsidP="007F1F1A">
          <w:pPr>
            <w:sectPr w:rsidR="0027288B" w:rsidSect="000C686D">
              <w:headerReference w:type="default" r:id="rId11"/>
              <w:footerReference w:type="default" r:id="rId12"/>
              <w:headerReference w:type="first" r:id="rId13"/>
              <w:footerReference w:type="first" r:id="rId14"/>
              <w:pgSz w:w="11906" w:h="16838" w:code="9"/>
              <w:pgMar w:top="841" w:right="1588" w:bottom="1714" w:left="1588" w:header="170" w:footer="1304" w:gutter="0"/>
              <w:pgNumType w:start="1"/>
              <w:cols w:space="708"/>
              <w:titlePg/>
              <w:docGrid w:linePitch="360"/>
            </w:sectPr>
          </w:pPr>
          <w:r>
            <w:fldChar w:fldCharType="begin"/>
          </w:r>
          <w:r>
            <w:instrText xml:space="preserve"> KEYWORDS  \* MERGEFORMAT </w:instrText>
          </w:r>
          <w:r>
            <w:fldChar w:fldCharType="end"/>
          </w:r>
        </w:p>
        <w:p w:rsidR="007F1F1A" w:rsidRDefault="005E242E" w:rsidP="007F1F1A"/>
      </w:sdtContent>
    </w:sdt>
    <w:p w:rsidR="00537D43" w:rsidRDefault="009C6D21" w:rsidP="003A77F5">
      <w:pPr>
        <w:pStyle w:val="Otsikko2kehys"/>
      </w:pPr>
      <w:r>
        <w:t>T</w:t>
      </w:r>
      <w:r w:rsidR="00B57650">
        <w:t>ehtävä</w:t>
      </w:r>
      <w:r>
        <w:t xml:space="preserve"> 5. </w:t>
      </w:r>
      <w:r w:rsidR="0026589F">
        <w:t>Karhuemon suuri talviuniarvoitus</w:t>
      </w:r>
    </w:p>
    <w:p w:rsidR="009C6D21" w:rsidRPr="009C6D21" w:rsidRDefault="009C6D21" w:rsidP="009C6D21">
      <w:pPr>
        <w:pStyle w:val="Leipiskehys"/>
      </w:pPr>
      <w:r w:rsidRPr="009C6D21">
        <w:t>Yhdistä eläin oikeaan talvehtimisvaihtoehtoon.</w:t>
      </w:r>
    </w:p>
    <w:p w:rsidR="0026589F" w:rsidRDefault="007F2E99" w:rsidP="0026589F">
      <w:pPr>
        <w:pStyle w:val="Leipiskehys"/>
      </w:pPr>
      <w:r>
        <w:rPr>
          <w:noProof/>
        </w:rPr>
        <w:drawing>
          <wp:inline distT="0" distB="0" distL="0" distR="0">
            <wp:extent cx="5298675" cy="583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huemon arvoitu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651" cy="58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26589F" w:rsidRDefault="004F2195" w:rsidP="0026589F">
      <w:pPr>
        <w:pStyle w:val="Leipiskehys"/>
      </w:pPr>
      <w:r>
        <w:lastRenderedPageBreak/>
        <w:t>Ratkaisu:</w:t>
      </w:r>
    </w:p>
    <w:p w:rsidR="0026589F" w:rsidRDefault="007F2E99" w:rsidP="0026589F">
      <w:pPr>
        <w:pStyle w:val="Leipiskehys"/>
      </w:pPr>
      <w:r>
        <w:rPr>
          <w:noProof/>
        </w:rPr>
        <w:drawing>
          <wp:inline distT="0" distB="0" distL="0" distR="0">
            <wp:extent cx="5458729" cy="59055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huemon arvoitus vastaukse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94" cy="591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7F2E99" w:rsidRDefault="007F2E99" w:rsidP="009C6D21">
      <w:pPr>
        <w:pStyle w:val="Otsikko2kehys"/>
      </w:pPr>
    </w:p>
    <w:p w:rsidR="009C6D21" w:rsidRDefault="009C6D21" w:rsidP="009C6D21">
      <w:pPr>
        <w:pStyle w:val="Otsikko2kehys"/>
      </w:pPr>
      <w:r>
        <w:t>Tehtävä 3. Mysteerimerkit</w:t>
      </w:r>
    </w:p>
    <w:p w:rsidR="009C6D21" w:rsidRPr="009C6D21" w:rsidRDefault="009C6D21" w:rsidP="009C6D21">
      <w:pPr>
        <w:pStyle w:val="Leipiskehys"/>
      </w:pPr>
    </w:p>
    <w:p w:rsidR="009C6D21" w:rsidRPr="007F2E99" w:rsidRDefault="009C6D21" w:rsidP="009C6D21">
      <w:pPr>
        <w:pStyle w:val="Leipiskehys"/>
      </w:pPr>
      <w:r w:rsidRPr="007F2E99">
        <w:t xml:space="preserve">A   B   C   D   E   F   G   H   I   J   K   L   M   N   O   P   R   S   T   U   V   Y   Ä   Ö </w:t>
      </w:r>
    </w:p>
    <w:p w:rsidR="009C6D21" w:rsidRPr="009C6D21" w:rsidRDefault="009C6D21" w:rsidP="009C6D21">
      <w:pPr>
        <w:pStyle w:val="Leipiskehys"/>
        <w:rPr>
          <w:lang w:val="en-GB"/>
        </w:rPr>
      </w:pPr>
      <w:r w:rsidRPr="009C6D21">
        <w:rPr>
          <w:lang w:val="en-US"/>
        </w:rPr>
        <w:t xml:space="preserve">!     ”    #    </w:t>
      </w:r>
      <w:r w:rsidRPr="009C6D21">
        <w:rPr>
          <w:lang w:val="en-GB"/>
        </w:rPr>
        <w:t>δ</w:t>
      </w:r>
      <w:r w:rsidRPr="009C6D21">
        <w:rPr>
          <w:lang w:val="en-US"/>
        </w:rPr>
        <w:t xml:space="preserve">   </w:t>
      </w:r>
      <w:proofErr w:type="gramStart"/>
      <w:r w:rsidRPr="009C6D21">
        <w:rPr>
          <w:lang w:val="en-US"/>
        </w:rPr>
        <w:t>%  &amp;</w:t>
      </w:r>
      <w:proofErr w:type="gramEnd"/>
      <w:r w:rsidRPr="009C6D21">
        <w:rPr>
          <w:lang w:val="en-US"/>
        </w:rPr>
        <w:t xml:space="preserve">    /    ()  ?  </w:t>
      </w:r>
      <w:proofErr w:type="gramStart"/>
      <w:r w:rsidRPr="009C6D21">
        <w:rPr>
          <w:lang w:val="en-US"/>
        </w:rPr>
        <w:t>@  £</w:t>
      </w:r>
      <w:proofErr w:type="gramEnd"/>
      <w:r w:rsidRPr="009C6D21">
        <w:rPr>
          <w:lang w:val="en-US"/>
        </w:rPr>
        <w:t xml:space="preserve">   $    €    </w:t>
      </w:r>
      <w:r w:rsidRPr="009C6D21">
        <w:rPr>
          <w:lang w:val="en-GB"/>
        </w:rPr>
        <w:t>ν</w:t>
      </w:r>
      <w:r w:rsidRPr="009C6D21">
        <w:rPr>
          <w:lang w:val="en-US"/>
        </w:rPr>
        <w:t xml:space="preserve">   </w:t>
      </w:r>
      <w:r w:rsidRPr="009C6D21">
        <w:rPr>
          <w:lang w:val="en-GB"/>
        </w:rPr>
        <w:t xml:space="preserve">ω </w:t>
      </w:r>
      <w:r w:rsidRPr="009C6D21">
        <w:rPr>
          <w:lang w:val="en-US"/>
        </w:rPr>
        <w:t xml:space="preserve">  </w:t>
      </w:r>
      <w:r w:rsidRPr="009C6D21">
        <w:rPr>
          <w:lang w:val="en-GB"/>
        </w:rPr>
        <w:t xml:space="preserve">μ </w:t>
      </w:r>
      <w:r w:rsidRPr="009C6D21">
        <w:rPr>
          <w:lang w:val="en-US"/>
        </w:rPr>
        <w:t xml:space="preserve">   </w:t>
      </w:r>
      <w:r w:rsidRPr="009C6D21">
        <w:rPr>
          <w:lang w:val="en-GB"/>
        </w:rPr>
        <w:t xml:space="preserve">ρ </w:t>
      </w:r>
      <w:r w:rsidRPr="009C6D21">
        <w:rPr>
          <w:lang w:val="en-US"/>
        </w:rPr>
        <w:t xml:space="preserve">  </w:t>
      </w:r>
      <w:r w:rsidRPr="009C6D21">
        <w:rPr>
          <w:lang w:val="en-GB"/>
        </w:rPr>
        <w:t xml:space="preserve">ψ </w:t>
      </w:r>
      <w:r w:rsidRPr="009C6D21">
        <w:rPr>
          <w:lang w:val="en-US"/>
        </w:rPr>
        <w:t xml:space="preserve">  </w:t>
      </w:r>
      <w:r w:rsidRPr="009C6D21">
        <w:rPr>
          <w:lang w:val="en-GB"/>
        </w:rPr>
        <w:t xml:space="preserve">¤ </w:t>
      </w:r>
      <w:r w:rsidRPr="009C6D21">
        <w:rPr>
          <w:lang w:val="en-US"/>
        </w:rPr>
        <w:t xml:space="preserve">  </w:t>
      </w:r>
      <w:r w:rsidRPr="009C6D21">
        <w:rPr>
          <w:lang w:val="en-GB"/>
        </w:rPr>
        <w:t xml:space="preserve">π  </w:t>
      </w:r>
      <w:r w:rsidRPr="009C6D21">
        <w:rPr>
          <w:lang w:val="en-US"/>
        </w:rPr>
        <w:t xml:space="preserve"> </w:t>
      </w:r>
      <w:r w:rsidRPr="009C6D21">
        <w:rPr>
          <w:lang w:val="en-GB"/>
        </w:rPr>
        <w:t xml:space="preserve">ϴ   φ   П </w:t>
      </w:r>
      <w:r w:rsidRPr="009C6D21">
        <w:rPr>
          <w:lang w:val="en-US"/>
        </w:rPr>
        <w:t xml:space="preserve">  </w:t>
      </w:r>
      <w:r w:rsidRPr="009C6D21">
        <w:rPr>
          <w:lang w:val="en-GB"/>
        </w:rPr>
        <w:t>Ж </w:t>
      </w:r>
    </w:p>
    <w:p w:rsidR="009C6D21" w:rsidRPr="009C6D21" w:rsidRDefault="009C6D21" w:rsidP="009C6D21">
      <w:pPr>
        <w:pStyle w:val="Leipiskehys"/>
        <w:rPr>
          <w:lang w:val="en-US"/>
        </w:rPr>
      </w:pPr>
      <w:r w:rsidRPr="009C6D21">
        <w:rPr>
          <w:lang w:val="en-US"/>
        </w:rPr>
        <w:t xml:space="preserve"> </w:t>
      </w:r>
    </w:p>
    <w:p w:rsidR="009C6D21" w:rsidRPr="009C6D21" w:rsidRDefault="009C6D21" w:rsidP="009C6D21">
      <w:pPr>
        <w:pStyle w:val="Leipiskehys"/>
        <w:rPr>
          <w:b/>
          <w:bCs/>
        </w:rPr>
      </w:pPr>
      <w:r w:rsidRPr="009C6D21">
        <w:rPr>
          <w:b/>
          <w:bCs/>
        </w:rPr>
        <w:t>Kirjoita etunimesi salakirjoituksella</w:t>
      </w:r>
    </w:p>
    <w:p w:rsidR="009C6D21" w:rsidRPr="009C6D21" w:rsidRDefault="009C6D21" w:rsidP="009C6D21">
      <w:pPr>
        <w:pStyle w:val="Leipiskehys"/>
      </w:pPr>
      <w:r w:rsidRPr="009C6D21">
        <w:t xml:space="preserve">Esim. Timo </w:t>
      </w:r>
      <w:proofErr w:type="gramStart"/>
      <w:r w:rsidRPr="009C6D21">
        <w:t>=  ¤</w:t>
      </w:r>
      <w:proofErr w:type="gramEnd"/>
      <w:r w:rsidRPr="009C6D21">
        <w:t>?€</w:t>
      </w:r>
      <w:r w:rsidRPr="009C6D21">
        <w:rPr>
          <w:lang w:val="en-GB"/>
        </w:rPr>
        <w:t>ω</w:t>
      </w:r>
    </w:p>
    <w:p w:rsidR="009C6D21" w:rsidRDefault="009C6D21" w:rsidP="009C6D21">
      <w:pPr>
        <w:pStyle w:val="Leipiskehys"/>
      </w:pPr>
      <w:r w:rsidRPr="009C6D21">
        <w:t xml:space="preserve"> </w:t>
      </w:r>
    </w:p>
    <w:p w:rsidR="00E506D8" w:rsidRPr="009C6D21" w:rsidRDefault="00E506D8" w:rsidP="009C6D21">
      <w:pPr>
        <w:pStyle w:val="Leipiskehys"/>
      </w:pPr>
    </w:p>
    <w:p w:rsidR="009C6D21" w:rsidRPr="009C6D21" w:rsidRDefault="009C6D21" w:rsidP="009C6D21">
      <w:pPr>
        <w:pStyle w:val="Leipiskehys"/>
        <w:rPr>
          <w:b/>
          <w:bCs/>
        </w:rPr>
      </w:pPr>
      <w:r w:rsidRPr="009C6D21">
        <w:rPr>
          <w:b/>
          <w:bCs/>
        </w:rPr>
        <w:t>Ratkaise seuraava salakirjoitus:</w:t>
      </w:r>
    </w:p>
    <w:p w:rsidR="009C6D21" w:rsidRPr="009C6D21" w:rsidRDefault="009C6D21" w:rsidP="009C6D21">
      <w:pPr>
        <w:pStyle w:val="Leipiskehys"/>
      </w:pPr>
      <w:r w:rsidRPr="009C6D21">
        <w:t xml:space="preserve">£ ! () </w:t>
      </w:r>
      <w:r w:rsidRPr="009C6D21">
        <w:rPr>
          <w:lang w:val="en-GB"/>
        </w:rPr>
        <w:t>ω</w:t>
      </w:r>
      <w:r w:rsidRPr="009C6D21">
        <w:t xml:space="preserve"> </w:t>
      </w:r>
      <w:proofErr w:type="spellStart"/>
      <w:r w:rsidRPr="009C6D21">
        <w:rPr>
          <w:lang w:val="en-GB"/>
        </w:rPr>
        <w:t>ω</w:t>
      </w:r>
      <w:proofErr w:type="spellEnd"/>
      <w:r w:rsidRPr="009C6D21">
        <w:t xml:space="preserve"> ¤   </w:t>
      </w:r>
      <w:r w:rsidR="004A6D4F">
        <w:t>UUSI PIN-KOODI TÄHÄN</w:t>
      </w:r>
    </w:p>
    <w:p w:rsidR="00292752" w:rsidRDefault="00292752" w:rsidP="009C6D21">
      <w:pPr>
        <w:pStyle w:val="Leipiskehys"/>
        <w:rPr>
          <w:b/>
        </w:rPr>
      </w:pPr>
    </w:p>
    <w:p w:rsidR="009C6D21" w:rsidRPr="009C6D21" w:rsidRDefault="009C6D21" w:rsidP="009C6D21">
      <w:pPr>
        <w:pStyle w:val="Leipiskehys"/>
        <w:rPr>
          <w:b/>
        </w:rPr>
      </w:pPr>
      <w:r w:rsidRPr="009C6D21">
        <w:rPr>
          <w:b/>
        </w:rPr>
        <w:t>Ratkaisu:</w:t>
      </w:r>
    </w:p>
    <w:p w:rsidR="009C6D21" w:rsidRPr="009C6D21" w:rsidRDefault="009C6D21" w:rsidP="009C6D21">
      <w:pPr>
        <w:pStyle w:val="Leipiskehys"/>
      </w:pP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26589F" w:rsidRDefault="0026589F" w:rsidP="0026589F">
      <w:pPr>
        <w:pStyle w:val="Leipiskehys"/>
      </w:pPr>
    </w:p>
    <w:p w:rsidR="009C6D21" w:rsidRDefault="009C6D21" w:rsidP="009C6D21">
      <w:pPr>
        <w:pStyle w:val="Otsikko2kehys"/>
      </w:pPr>
      <w:r>
        <w:lastRenderedPageBreak/>
        <w:t xml:space="preserve">Tehtävä 4. </w:t>
      </w:r>
      <w:r w:rsidR="004A6D4F">
        <w:t>Kuka kukin kissa</w:t>
      </w:r>
      <w:r>
        <w:t xml:space="preserve"> on?</w:t>
      </w:r>
    </w:p>
    <w:p w:rsidR="00292752" w:rsidRPr="00212283" w:rsidRDefault="00292752" w:rsidP="00292752">
      <w:pPr>
        <w:pStyle w:val="Leipiskehys"/>
      </w:pPr>
      <w:r w:rsidRPr="00212283">
        <w:t xml:space="preserve">“Meitä on täällä sinun lisäksesi kolme kissaa ja meillä jokaisella on oma häkki. Nimemme ovat </w:t>
      </w:r>
      <w:proofErr w:type="spellStart"/>
      <w:r w:rsidRPr="00212283">
        <w:t>Kissi</w:t>
      </w:r>
      <w:proofErr w:type="spellEnd"/>
      <w:r w:rsidRPr="00212283">
        <w:t xml:space="preserve">, Mirri ja Lulu. Lempilelujamme ovat lankakerä, purulelu ja muovihiiri. Saatko ratkaisua vihjeideni avulla meidän nimemme, turkkimme värin, jokaisen oman lempilelun ja kuka meistä on keskimmäisessä, vasemmanpuoleisessa ja </w:t>
      </w:r>
      <w:r>
        <w:t>oikean puolimmaisessa häkissä?”</w:t>
      </w:r>
    </w:p>
    <w:p w:rsidR="00292752" w:rsidRPr="004E3589" w:rsidRDefault="00292752" w:rsidP="00292752">
      <w:pPr>
        <w:pStyle w:val="Leipiskehys"/>
      </w:pPr>
      <w:r w:rsidRPr="004E3589">
        <w:t>Ensimmäisessä häkissä oleva kissa kertoi minulle näin:</w:t>
      </w:r>
    </w:p>
    <w:p w:rsidR="00292752" w:rsidRDefault="00292752" w:rsidP="00292752">
      <w:pPr>
        <w:pStyle w:val="Leipiskehys"/>
      </w:pPr>
      <w:r>
        <w:t xml:space="preserve">- </w:t>
      </w:r>
      <w:r w:rsidRPr="004E3589">
        <w:t>Keskimmäisessä häkissä olevalla kissalla on ruskea turkki</w:t>
      </w:r>
      <w:r>
        <w:t>.</w:t>
      </w:r>
    </w:p>
    <w:p w:rsidR="00292752" w:rsidRPr="004E3589" w:rsidRDefault="00292752" w:rsidP="00292752">
      <w:pPr>
        <w:pStyle w:val="Leipiskehys"/>
      </w:pPr>
      <w:r>
        <w:t xml:space="preserve">- </w:t>
      </w:r>
      <w:r w:rsidRPr="004E3589">
        <w:t>Mirri on kauimpana Kissistä</w:t>
      </w:r>
      <w:r>
        <w:t>.</w:t>
      </w:r>
    </w:p>
    <w:p w:rsidR="00292752" w:rsidRDefault="00292752" w:rsidP="00292752">
      <w:pPr>
        <w:pStyle w:val="Leipiskehys"/>
      </w:pPr>
      <w:r>
        <w:t xml:space="preserve">- </w:t>
      </w:r>
      <w:r w:rsidRPr="004E3589">
        <w:t>Lulun lempilelu on purulelu</w:t>
      </w:r>
      <w:r>
        <w:t>.</w:t>
      </w:r>
    </w:p>
    <w:p w:rsidR="00292752" w:rsidRPr="004E3589" w:rsidRDefault="00292752" w:rsidP="00292752">
      <w:pPr>
        <w:pStyle w:val="Leipiskehys"/>
      </w:pPr>
      <w:r>
        <w:t xml:space="preserve">- </w:t>
      </w:r>
      <w:r w:rsidRPr="004E3589">
        <w:t>Valkoisen kissan lempilelu ei ole lankakerä</w:t>
      </w:r>
      <w:r>
        <w:t>.</w:t>
      </w:r>
    </w:p>
    <w:p w:rsidR="00292752" w:rsidRPr="004E3589" w:rsidRDefault="00292752" w:rsidP="00292752">
      <w:pPr>
        <w:pStyle w:val="Leipiskehys"/>
      </w:pPr>
      <w:r>
        <w:t xml:space="preserve">- </w:t>
      </w:r>
      <w:r w:rsidRPr="004E3589">
        <w:t>Lulun vasemmalla puolella olevan kissan turkki on musta</w:t>
      </w:r>
      <w:r>
        <w:t>.</w:t>
      </w:r>
    </w:p>
    <w:p w:rsidR="00292752" w:rsidRDefault="00292752" w:rsidP="00292752">
      <w:pPr>
        <w:pStyle w:val="Leipiskehys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29EEA7" wp14:editId="41B58078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6354000" cy="1641600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ka kukin kissa on tyhjä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 </w:t>
      </w:r>
      <w:proofErr w:type="spellStart"/>
      <w:r w:rsidRPr="004E3589">
        <w:t>Kissi</w:t>
      </w:r>
      <w:proofErr w:type="spellEnd"/>
      <w:r w:rsidRPr="004E3589">
        <w:t xml:space="preserve"> on vaikea erottaa lumihangesta</w:t>
      </w:r>
      <w:r>
        <w:t>.</w:t>
      </w:r>
    </w:p>
    <w:p w:rsidR="00292752" w:rsidRDefault="00292752" w:rsidP="00292752">
      <w:pPr>
        <w:pStyle w:val="Leipiskehys"/>
      </w:pPr>
    </w:p>
    <w:p w:rsidR="00292752" w:rsidRDefault="00292752" w:rsidP="00292752">
      <w:pPr>
        <w:pStyle w:val="Leipiskehys"/>
      </w:pPr>
    </w:p>
    <w:p w:rsidR="00292752" w:rsidRPr="004E3589" w:rsidRDefault="00292752" w:rsidP="00292752">
      <w:pPr>
        <w:pStyle w:val="Leipiskehys"/>
      </w:pPr>
    </w:p>
    <w:p w:rsidR="00292752" w:rsidRDefault="00292752" w:rsidP="00292752">
      <w:pPr>
        <w:pStyle w:val="Leipiskehys"/>
        <w:tabs>
          <w:tab w:val="left" w:pos="2660"/>
          <w:tab w:val="left" w:pos="6140"/>
          <w:tab w:val="left" w:pos="8040"/>
        </w:tabs>
      </w:pPr>
      <w:r>
        <w:tab/>
      </w:r>
      <w:r>
        <w:tab/>
      </w:r>
      <w:r>
        <w:tab/>
      </w:r>
    </w:p>
    <w:p w:rsidR="00292752" w:rsidRDefault="00292752" w:rsidP="00292752">
      <w:pPr>
        <w:pStyle w:val="Leipiskehys"/>
        <w:tabs>
          <w:tab w:val="left" w:pos="2530"/>
          <w:tab w:val="left" w:pos="5040"/>
          <w:tab w:val="left" w:pos="8020"/>
        </w:tabs>
      </w:pPr>
      <w:r>
        <w:tab/>
      </w:r>
      <w:r>
        <w:tab/>
      </w:r>
      <w:r>
        <w:tab/>
      </w:r>
    </w:p>
    <w:p w:rsidR="00D36D01" w:rsidRDefault="00D36D01" w:rsidP="00292752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</w:p>
    <w:p w:rsidR="004F2195" w:rsidRDefault="004F2195" w:rsidP="00292752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</w:p>
    <w:p w:rsidR="004F2195" w:rsidRDefault="004F2195" w:rsidP="00292752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</w:p>
    <w:p w:rsidR="004F2195" w:rsidRDefault="004F2195" w:rsidP="00292752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</w:p>
    <w:p w:rsidR="004F2195" w:rsidRDefault="004F2195" w:rsidP="00292752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</w:p>
    <w:p w:rsidR="004F2195" w:rsidRDefault="004F2195" w:rsidP="00292752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</w:p>
    <w:p w:rsidR="004F2195" w:rsidRDefault="004F2195" w:rsidP="00292752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</w:p>
    <w:p w:rsidR="004F2195" w:rsidRDefault="004F2195" w:rsidP="00292752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</w:p>
    <w:p w:rsidR="004F2195" w:rsidRDefault="004F2195" w:rsidP="00292752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  <w:r>
        <w:lastRenderedPageBreak/>
        <w:t>Ratkaisu:</w:t>
      </w:r>
    </w:p>
    <w:p w:rsidR="00B51187" w:rsidRPr="00B51187" w:rsidRDefault="004F2195" w:rsidP="007F38D8">
      <w:pPr>
        <w:pStyle w:val="Leipiskehys"/>
        <w:tabs>
          <w:tab w:val="left" w:pos="3150"/>
          <w:tab w:val="left" w:pos="5670"/>
          <w:tab w:val="left" w:pos="7490"/>
          <w:tab w:val="right" w:pos="8730"/>
        </w:tabs>
      </w:pPr>
      <w:r>
        <w:rPr>
          <w:noProof/>
        </w:rPr>
        <w:drawing>
          <wp:inline distT="0" distB="0" distL="0" distR="0">
            <wp:extent cx="5829300" cy="14115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ka kukin kissa on vastaukse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630" cy="14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187" w:rsidRPr="00B51187" w:rsidSect="0027288B">
      <w:type w:val="continuous"/>
      <w:pgSz w:w="11906" w:h="16838" w:code="9"/>
      <w:pgMar w:top="2115" w:right="1588" w:bottom="1935" w:left="1588" w:header="170" w:footer="13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461" w:rsidRDefault="001B0461" w:rsidP="006D1FDC">
      <w:r>
        <w:separator/>
      </w:r>
    </w:p>
  </w:endnote>
  <w:endnote w:type="continuationSeparator" w:id="0">
    <w:p w:rsidR="001B0461" w:rsidRDefault="001B0461" w:rsidP="006D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(Leipäteksti, m">
    <w:altName w:val="Times New Roman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2CF" w:rsidRDefault="0081582D" w:rsidP="006D1FD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B1F2D18" wp14:editId="6611C304">
              <wp:simplePos x="0" y="0"/>
              <wp:positionH relativeFrom="page">
                <wp:align>center</wp:align>
              </wp:positionH>
              <wp:positionV relativeFrom="bottomMargin">
                <wp:posOffset>255217</wp:posOffset>
              </wp:positionV>
              <wp:extent cx="709200" cy="507600"/>
              <wp:effectExtent l="0" t="0" r="2540" b="635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200" cy="50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6397" w:rsidRPr="0027288B" w:rsidRDefault="008352CF" w:rsidP="0081582D">
                          <w:pPr>
                            <w:pStyle w:val="Sivunum"/>
                            <w:rPr>
                              <w:rStyle w:val="PageNumber"/>
                            </w:rPr>
                          </w:pPr>
                          <w:r w:rsidRPr="0027288B">
                            <w:rPr>
                              <w:rStyle w:val="PageNumber"/>
                            </w:rPr>
                            <w:fldChar w:fldCharType="begin"/>
                          </w:r>
                          <w:r w:rsidRPr="0027288B">
                            <w:rPr>
                              <w:rStyle w:val="PageNumber"/>
                            </w:rPr>
                            <w:instrText xml:space="preserve"> PAGE  \* Arabic  \* MERGEFORMAT </w:instrText>
                          </w:r>
                          <w:r w:rsidRPr="0027288B">
                            <w:rPr>
                              <w:rStyle w:val="PageNumber"/>
                            </w:rPr>
                            <w:fldChar w:fldCharType="separate"/>
                          </w:r>
                          <w:r w:rsidR="005E242E">
                            <w:rPr>
                              <w:rStyle w:val="PageNumber"/>
                              <w:noProof/>
                            </w:rPr>
                            <w:t>5</w:t>
                          </w:r>
                          <w:r w:rsidRPr="0027288B">
                            <w:rPr>
                              <w:rStyle w:val="PageNumber"/>
                            </w:rPr>
                            <w:fldChar w:fldCharType="end"/>
                          </w:r>
                          <w:r w:rsidRPr="0027288B">
                            <w:rPr>
                              <w:rStyle w:val="PageNumber"/>
                            </w:rPr>
                            <w:t xml:space="preserve"> ⁄ </w:t>
                          </w:r>
                          <w:r w:rsidR="00134BE4" w:rsidRPr="0027288B">
                            <w:rPr>
                              <w:rStyle w:val="PageNumber"/>
                            </w:rPr>
                            <w:fldChar w:fldCharType="begin"/>
                          </w:r>
                          <w:r w:rsidR="00134BE4" w:rsidRPr="0027288B">
                            <w:rPr>
                              <w:rStyle w:val="PageNumber"/>
                            </w:rPr>
                            <w:instrText xml:space="preserve"> NUMPAGES  \* Arabic  \* MERGEFORMAT </w:instrText>
                          </w:r>
                          <w:r w:rsidR="00134BE4" w:rsidRPr="0027288B">
                            <w:rPr>
                              <w:rStyle w:val="PageNumber"/>
                            </w:rPr>
                            <w:fldChar w:fldCharType="separate"/>
                          </w:r>
                          <w:r w:rsidR="005E242E">
                            <w:rPr>
                              <w:rStyle w:val="PageNumber"/>
                              <w:noProof/>
                            </w:rPr>
                            <w:t>6</w:t>
                          </w:r>
                          <w:r w:rsidR="00134BE4" w:rsidRPr="0027288B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1F2D18" id="_x0000_t202" coordsize="21600,21600" o:spt="202" path="m,l,21600r21600,l21600,xe">
              <v:stroke joinstyle="miter"/>
              <v:path gradientshapeok="t" o:connecttype="rect"/>
            </v:shapetype>
            <v:shape id="Tekstiruutu 7" o:spid="_x0000_s1028" type="#_x0000_t202" style="position:absolute;margin-left:0;margin-top:20.1pt;width:55.85pt;height:39.95pt;z-index:251681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" filled="f" stroked="f" strokeweight=".5pt">
              <v:textbox inset="0,0,0,0">
                <w:txbxContent>
                  <w:p w:rsidR="004E6397" w:rsidRPr="0027288B" w:rsidRDefault="008352CF" w:rsidP="0081582D">
                    <w:pPr>
                      <w:pStyle w:val="Sivunum"/>
                      <w:rPr>
                        <w:rStyle w:val="PageNumber"/>
                      </w:rPr>
                    </w:pPr>
                    <w:r w:rsidRPr="0027288B">
                      <w:rPr>
                        <w:rStyle w:val="PageNumber"/>
                      </w:rPr>
                      <w:fldChar w:fldCharType="begin"/>
                    </w:r>
                    <w:r w:rsidRPr="0027288B">
                      <w:rPr>
                        <w:rStyle w:val="PageNumber"/>
                      </w:rPr>
                      <w:instrText xml:space="preserve"> PAGE  \* Arabic  \* MERGEFORMAT </w:instrText>
                    </w:r>
                    <w:r w:rsidRPr="0027288B">
                      <w:rPr>
                        <w:rStyle w:val="PageNumber"/>
                      </w:rPr>
                      <w:fldChar w:fldCharType="separate"/>
                    </w:r>
                    <w:r w:rsidR="005E242E">
                      <w:rPr>
                        <w:rStyle w:val="PageNumber"/>
                        <w:noProof/>
                      </w:rPr>
                      <w:t>5</w:t>
                    </w:r>
                    <w:r w:rsidRPr="0027288B">
                      <w:rPr>
                        <w:rStyle w:val="PageNumber"/>
                      </w:rPr>
                      <w:fldChar w:fldCharType="end"/>
                    </w:r>
                    <w:r w:rsidRPr="0027288B">
                      <w:rPr>
                        <w:rStyle w:val="PageNumber"/>
                      </w:rPr>
                      <w:t xml:space="preserve"> ⁄ </w:t>
                    </w:r>
                    <w:r w:rsidR="00134BE4" w:rsidRPr="0027288B">
                      <w:rPr>
                        <w:rStyle w:val="PageNumber"/>
                      </w:rPr>
                      <w:fldChar w:fldCharType="begin"/>
                    </w:r>
                    <w:r w:rsidR="00134BE4" w:rsidRPr="0027288B">
                      <w:rPr>
                        <w:rStyle w:val="PageNumber"/>
                      </w:rPr>
                      <w:instrText xml:space="preserve"> NUMPAGES  \* Arabic  \* MERGEFORMAT </w:instrText>
                    </w:r>
                    <w:r w:rsidR="00134BE4" w:rsidRPr="0027288B">
                      <w:rPr>
                        <w:rStyle w:val="PageNumber"/>
                      </w:rPr>
                      <w:fldChar w:fldCharType="separate"/>
                    </w:r>
                    <w:r w:rsidR="005E242E">
                      <w:rPr>
                        <w:rStyle w:val="PageNumber"/>
                        <w:noProof/>
                      </w:rPr>
                      <w:t>6</w:t>
                    </w:r>
                    <w:r w:rsidR="00134BE4" w:rsidRPr="0027288B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AC6139" w:rsidRPr="00AC6139">
      <w:rPr>
        <w:noProof/>
      </w:rPr>
      <w:drawing>
        <wp:anchor distT="0" distB="0" distL="114300" distR="114300" simplePos="0" relativeHeight="251698176" behindDoc="1" locked="0" layoutInCell="1" allowOverlap="1" wp14:anchorId="413E907F">
          <wp:simplePos x="0" y="0"/>
          <wp:positionH relativeFrom="page">
            <wp:posOffset>0</wp:posOffset>
          </wp:positionH>
          <wp:positionV relativeFrom="page">
            <wp:posOffset>9571802</wp:posOffset>
          </wp:positionV>
          <wp:extent cx="7562850" cy="1117283"/>
          <wp:effectExtent l="0" t="0" r="0" b="635"/>
          <wp:wrapNone/>
          <wp:docPr id="17" name="Kuva 17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uva 32">
                    <a:extLs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117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89F" w:rsidRPr="0026589F" w:rsidRDefault="0026589F" w:rsidP="0026589F">
    <w:pPr>
      <w:pStyle w:val="Tekijtetusivu"/>
    </w:pPr>
    <w:r w:rsidRPr="0026589F">
      <w:t xml:space="preserve">Fanni Niemelä, Juho Järvenpää, Sini Ponnikas, Essi Korkiakoski, Timo Joensuu, Riku </w:t>
    </w:r>
    <w:proofErr w:type="spellStart"/>
    <w:r w:rsidRPr="0026589F">
      <w:t>Laiti</w:t>
    </w:r>
    <w:proofErr w:type="spellEnd"/>
    <w:r w:rsidRPr="0026589F">
      <w:t xml:space="preserve"> ja Merja Vaaramaa</w:t>
    </w:r>
  </w:p>
  <w:p w:rsidR="0014700B" w:rsidRDefault="0014700B" w:rsidP="0014700B">
    <w:pPr>
      <w:pStyle w:val="Tekijtetusivu"/>
    </w:pPr>
  </w:p>
  <w:p w:rsidR="0014700B" w:rsidRDefault="0014700B" w:rsidP="0014700B">
    <w:pPr>
      <w:pStyle w:val="Tekijtetusivu"/>
    </w:pPr>
  </w:p>
  <w:p w:rsidR="00044FB9" w:rsidRDefault="0014700B" w:rsidP="0014700B">
    <w:pPr>
      <w:pStyle w:val="Tekijtetusivu"/>
    </w:pPr>
    <w:r w:rsidRPr="008757CF">
      <w:t xml:space="preserve">Tämä teos on lisensoitu Creative </w:t>
    </w:r>
    <w:proofErr w:type="spellStart"/>
    <w:r w:rsidRPr="008757CF">
      <w:t>Commons</w:t>
    </w:r>
    <w:proofErr w:type="spellEnd"/>
    <w:r w:rsidRPr="008757CF">
      <w:t xml:space="preserve"> Nimeä-</w:t>
    </w:r>
    <w:proofErr w:type="spellStart"/>
    <w:r w:rsidRPr="008757CF">
      <w:t>EiKaupallinen</w:t>
    </w:r>
    <w:proofErr w:type="spellEnd"/>
    <w:r w:rsidRPr="008757CF">
      <w:t>-</w:t>
    </w:r>
    <w:proofErr w:type="spellStart"/>
    <w:r w:rsidRPr="008757CF">
      <w:t>EiMuutoksia</w:t>
    </w:r>
    <w:proofErr w:type="spellEnd"/>
    <w:r w:rsidRPr="008757CF">
      <w:t xml:space="preserve"> 4.0 Kansainvälinen -lisenssillä.</w:t>
    </w:r>
    <w:r w:rsidR="00084D6A" w:rsidRPr="00044FB9">
      <w:rPr>
        <w:noProof/>
      </w:rPr>
      <w:drawing>
        <wp:anchor distT="0" distB="0" distL="114300" distR="114300" simplePos="0" relativeHeight="251696128" behindDoc="1" locked="0" layoutInCell="1" allowOverlap="1" wp14:anchorId="706D7438">
          <wp:simplePos x="0" y="0"/>
          <wp:positionH relativeFrom="column">
            <wp:posOffset>4410710</wp:posOffset>
          </wp:positionH>
          <wp:positionV relativeFrom="page">
            <wp:posOffset>8115300</wp:posOffset>
          </wp:positionV>
          <wp:extent cx="1393200" cy="1800000"/>
          <wp:effectExtent l="0" t="0" r="3810" b="3810"/>
          <wp:wrapNone/>
          <wp:docPr id="19" name="Kuva 19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uva 6">
                    <a:extLs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2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461" w:rsidRDefault="001B0461" w:rsidP="006D1FDC">
      <w:r>
        <w:separator/>
      </w:r>
    </w:p>
  </w:footnote>
  <w:footnote w:type="continuationSeparator" w:id="0">
    <w:p w:rsidR="001B0461" w:rsidRDefault="001B0461" w:rsidP="006D1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E2B" w:rsidRDefault="00B173DC" w:rsidP="006D1FD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-507218</wp:posOffset>
              </wp:positionH>
              <wp:positionV relativeFrom="page">
                <wp:posOffset>501162</wp:posOffset>
              </wp:positionV>
              <wp:extent cx="2520950" cy="623911"/>
              <wp:effectExtent l="0" t="0" r="6350" b="0"/>
              <wp:wrapNone/>
              <wp:docPr id="30" name="Tekstiruutu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0950" cy="6239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4741D" w:rsidRPr="00970735" w:rsidRDefault="0026589F" w:rsidP="006D1FDC">
                          <w:pPr>
                            <w:pStyle w:val="Otsikkoyltunniste"/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Unski-kissan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talviseikkailu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iruutu 30" o:spid="_x0000_s1026" type="#_x0000_t202" style="position:absolute;margin-left:-39.95pt;margin-top:39.45pt;width:198.5pt;height:49.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" fillcolor="white [3201]" stroked="f" strokeweight=".5pt">
              <v:textbox inset="0,0,0,0">
                <w:txbxContent>
                  <w:p w:rsidR="00A4741D" w:rsidRPr="00970735" w:rsidRDefault="0026589F" w:rsidP="006D1FDC">
                    <w:pPr>
                      <w:pStyle w:val="Otsikkoyltunniste"/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Unski-kissan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talviseikkailu</w:t>
                    </w:r>
                    <w:proofErr w:type="spellEnd"/>
                  </w:p>
                </w:txbxContent>
              </v:textbox>
              <w10:wrap anchory="page"/>
            </v:shape>
          </w:pict>
        </mc:Fallback>
      </mc:AlternateContent>
    </w:r>
    <w:r w:rsidR="007832FB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1B4D29F" wp14:editId="0100E420">
              <wp:simplePos x="0" y="0"/>
              <wp:positionH relativeFrom="column">
                <wp:posOffset>2526128</wp:posOffset>
              </wp:positionH>
              <wp:positionV relativeFrom="page">
                <wp:posOffset>501162</wp:posOffset>
              </wp:positionV>
              <wp:extent cx="3524152" cy="504190"/>
              <wp:effectExtent l="0" t="0" r="0" b="0"/>
              <wp:wrapNone/>
              <wp:docPr id="37" name="Tekstiruutu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4152" cy="504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6589F" w:rsidRPr="0026589F" w:rsidRDefault="0026589F" w:rsidP="0026589F">
                          <w:pPr>
                            <w:pStyle w:val="Tekijtiedotyltunniste"/>
                          </w:pPr>
                          <w:r w:rsidRPr="0026589F">
                            <w:t xml:space="preserve">Fanni Niemelä, Juho Järvenpää, Sini Ponnikas, Essi Korkiakoski, Timo Joensuu, Riku </w:t>
                          </w:r>
                          <w:proofErr w:type="spellStart"/>
                          <w:r w:rsidRPr="0026589F">
                            <w:t>Laiti</w:t>
                          </w:r>
                          <w:proofErr w:type="spellEnd"/>
                          <w:r w:rsidRPr="0026589F">
                            <w:t xml:space="preserve"> ja Merja Vaaramaa</w:t>
                          </w:r>
                        </w:p>
                        <w:p w:rsidR="0064613B" w:rsidRPr="0064613B" w:rsidRDefault="0064613B" w:rsidP="006D1FDC">
                          <w:pPr>
                            <w:pStyle w:val="Tekijtiedotyltunniste"/>
                          </w:pPr>
                        </w:p>
                        <w:p w:rsidR="007832FB" w:rsidRPr="007832FB" w:rsidRDefault="0064613B" w:rsidP="006D1FDC">
                          <w:pPr>
                            <w:pStyle w:val="Tekijtiedotyltunniste"/>
                          </w:pPr>
                          <w:r w:rsidRPr="0064613B">
                            <w:t xml:space="preserve">Tämä teos on lisensoitu Creative </w:t>
                          </w:r>
                          <w:proofErr w:type="spellStart"/>
                          <w:r w:rsidRPr="0064613B">
                            <w:t>Commons</w:t>
                          </w:r>
                          <w:proofErr w:type="spellEnd"/>
                          <w:r w:rsidRPr="0064613B">
                            <w:t xml:space="preserve"> Nimeä-</w:t>
                          </w:r>
                          <w:proofErr w:type="spellStart"/>
                          <w:r w:rsidRPr="0064613B">
                            <w:t>EiKaupallinen</w:t>
                          </w:r>
                          <w:proofErr w:type="spellEnd"/>
                          <w:r w:rsidRPr="0064613B">
                            <w:t>-</w:t>
                          </w:r>
                          <w:proofErr w:type="spellStart"/>
                          <w:r w:rsidRPr="0064613B">
                            <w:t>EiMuutoksia</w:t>
                          </w:r>
                          <w:proofErr w:type="spellEnd"/>
                          <w:r w:rsidRPr="0064613B">
                            <w:t xml:space="preserve"> 4.0 Kansainvälinen -lisenssillä.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B4D29F" id="Tekstiruutu 37" o:spid="_x0000_s1027" type="#_x0000_t202" style="position:absolute;margin-left:198.9pt;margin-top:39.45pt;width:277.5pt;height:3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" fillcolor="white [3201]" stroked="f" strokeweight=".5pt">
              <v:textbox style="mso-fit-shape-to-text:t" inset="0,0,0,0">
                <w:txbxContent>
                  <w:p w:rsidR="0026589F" w:rsidRPr="0026589F" w:rsidRDefault="0026589F" w:rsidP="0026589F">
                    <w:pPr>
                      <w:pStyle w:val="Tekijtiedotyltunniste"/>
                    </w:pPr>
                    <w:r w:rsidRPr="0026589F">
                      <w:t xml:space="preserve">Fanni Niemelä, Juho Järvenpää, Sini Ponnikas, Essi Korkiakoski, Timo Joensuu, Riku </w:t>
                    </w:r>
                    <w:proofErr w:type="spellStart"/>
                    <w:r w:rsidRPr="0026589F">
                      <w:t>Laiti</w:t>
                    </w:r>
                    <w:proofErr w:type="spellEnd"/>
                    <w:r w:rsidRPr="0026589F">
                      <w:t xml:space="preserve"> ja Merja Vaaramaa</w:t>
                    </w:r>
                  </w:p>
                  <w:p w:rsidR="0064613B" w:rsidRPr="0064613B" w:rsidRDefault="0064613B" w:rsidP="006D1FDC">
                    <w:pPr>
                      <w:pStyle w:val="Tekijtiedotyltunniste"/>
                    </w:pPr>
                  </w:p>
                  <w:p w:rsidR="007832FB" w:rsidRPr="007832FB" w:rsidRDefault="0064613B" w:rsidP="006D1FDC">
                    <w:pPr>
                      <w:pStyle w:val="Tekijtiedotyltunniste"/>
                    </w:pPr>
                    <w:r w:rsidRPr="0064613B">
                      <w:t xml:space="preserve">Tämä teos on lisensoitu Creative </w:t>
                    </w:r>
                    <w:proofErr w:type="spellStart"/>
                    <w:r w:rsidRPr="0064613B">
                      <w:t>Commons</w:t>
                    </w:r>
                    <w:proofErr w:type="spellEnd"/>
                    <w:r w:rsidRPr="0064613B">
                      <w:t xml:space="preserve"> Nimeä-</w:t>
                    </w:r>
                    <w:proofErr w:type="spellStart"/>
                    <w:r w:rsidRPr="0064613B">
                      <w:t>EiKaupallinen</w:t>
                    </w:r>
                    <w:proofErr w:type="spellEnd"/>
                    <w:r w:rsidRPr="0064613B">
                      <w:t>-</w:t>
                    </w:r>
                    <w:proofErr w:type="spellStart"/>
                    <w:r w:rsidRPr="0064613B">
                      <w:t>EiMuutoksia</w:t>
                    </w:r>
                    <w:proofErr w:type="spellEnd"/>
                    <w:r w:rsidRPr="0064613B">
                      <w:t xml:space="preserve"> 4.0 Kansainvälinen -lisenssillä.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2CF" w:rsidRDefault="00084D6A" w:rsidP="00A86017">
    <w:pPr>
      <w:jc w:val="right"/>
    </w:pPr>
    <w:r w:rsidRPr="00084D6A">
      <w:rPr>
        <w:rFonts w:asciiTheme="majorHAnsi" w:hAnsiTheme="majorHAnsi" w:cstheme="majorHAnsi"/>
        <w:b/>
        <w:bCs/>
        <w:noProof/>
        <w:sz w:val="36"/>
        <w:szCs w:val="36"/>
      </w:rPr>
      <w:drawing>
        <wp:anchor distT="0" distB="0" distL="114300" distR="114300" simplePos="0" relativeHeight="251697152" behindDoc="1" locked="0" layoutInCell="1" allowOverlap="1" wp14:anchorId="4DCAF3E0">
          <wp:simplePos x="0" y="0"/>
          <wp:positionH relativeFrom="leftMargin">
            <wp:align>left</wp:align>
          </wp:positionH>
          <wp:positionV relativeFrom="topMargin">
            <wp:align>top</wp:align>
          </wp:positionV>
          <wp:extent cx="7556400" cy="2030400"/>
          <wp:effectExtent l="0" t="0" r="635" b="1905"/>
          <wp:wrapNone/>
          <wp:docPr id="18" name="Kuva 18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Kuva 26">
                    <a:extLs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0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7421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4A68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B2CF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4448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A805F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E6FA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CED5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46A5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26AA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EE50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973530"/>
    <w:multiLevelType w:val="hybridMultilevel"/>
    <w:tmpl w:val="46B27BC2"/>
    <w:lvl w:ilvl="0" w:tplc="1D860BF0">
      <w:start w:val="1"/>
      <w:numFmt w:val="decimal"/>
      <w:pStyle w:val="Luettelonumeroilla"/>
      <w:lvlText w:val="%1."/>
      <w:lvlJc w:val="left"/>
      <w:pPr>
        <w:ind w:left="737" w:hanging="397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E509B"/>
    <w:multiLevelType w:val="hybridMultilevel"/>
    <w:tmpl w:val="21865FEC"/>
    <w:lvl w:ilvl="0" w:tplc="70DAC6FC">
      <w:start w:val="1"/>
      <w:numFmt w:val="bullet"/>
      <w:pStyle w:val="Luettelokehys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36CFA"/>
    <w:multiLevelType w:val="hybridMultilevel"/>
    <w:tmpl w:val="295614A6"/>
    <w:lvl w:ilvl="0" w:tplc="5CD849CA">
      <w:start w:val="1"/>
      <w:numFmt w:val="ordinal"/>
      <w:pStyle w:val="Luettelonumeroillakehys"/>
      <w:lvlText w:val="%1)"/>
      <w:lvlJc w:val="left"/>
      <w:pPr>
        <w:tabs>
          <w:tab w:val="num" w:pos="1931"/>
        </w:tabs>
        <w:ind w:left="1420" w:hanging="34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520" w:hanging="360"/>
      </w:pPr>
    </w:lvl>
    <w:lvl w:ilvl="2" w:tplc="040B001B" w:tentative="1">
      <w:start w:val="1"/>
      <w:numFmt w:val="lowerRoman"/>
      <w:lvlText w:val="%3."/>
      <w:lvlJc w:val="right"/>
      <w:pPr>
        <w:ind w:left="3240" w:hanging="180"/>
      </w:pPr>
    </w:lvl>
    <w:lvl w:ilvl="3" w:tplc="040B000F" w:tentative="1">
      <w:start w:val="1"/>
      <w:numFmt w:val="decimal"/>
      <w:lvlText w:val="%4."/>
      <w:lvlJc w:val="left"/>
      <w:pPr>
        <w:ind w:left="3960" w:hanging="360"/>
      </w:pPr>
    </w:lvl>
    <w:lvl w:ilvl="4" w:tplc="040B0019" w:tentative="1">
      <w:start w:val="1"/>
      <w:numFmt w:val="lowerLetter"/>
      <w:lvlText w:val="%5."/>
      <w:lvlJc w:val="left"/>
      <w:pPr>
        <w:ind w:left="4680" w:hanging="360"/>
      </w:pPr>
    </w:lvl>
    <w:lvl w:ilvl="5" w:tplc="040B001B" w:tentative="1">
      <w:start w:val="1"/>
      <w:numFmt w:val="lowerRoman"/>
      <w:lvlText w:val="%6."/>
      <w:lvlJc w:val="right"/>
      <w:pPr>
        <w:ind w:left="5400" w:hanging="180"/>
      </w:pPr>
    </w:lvl>
    <w:lvl w:ilvl="6" w:tplc="040B000F" w:tentative="1">
      <w:start w:val="1"/>
      <w:numFmt w:val="decimal"/>
      <w:lvlText w:val="%7."/>
      <w:lvlJc w:val="left"/>
      <w:pPr>
        <w:ind w:left="6120" w:hanging="360"/>
      </w:pPr>
    </w:lvl>
    <w:lvl w:ilvl="7" w:tplc="040B0019" w:tentative="1">
      <w:start w:val="1"/>
      <w:numFmt w:val="lowerLetter"/>
      <w:lvlText w:val="%8."/>
      <w:lvlJc w:val="left"/>
      <w:pPr>
        <w:ind w:left="6840" w:hanging="360"/>
      </w:pPr>
    </w:lvl>
    <w:lvl w:ilvl="8" w:tplc="040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A2333DE"/>
    <w:multiLevelType w:val="hybridMultilevel"/>
    <w:tmpl w:val="2FD8DE5A"/>
    <w:lvl w:ilvl="0" w:tplc="A000A918">
      <w:start w:val="1"/>
      <w:numFmt w:val="bullet"/>
      <w:pStyle w:val="luettel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D40F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0"/>
  </w:num>
  <w:num w:numId="3">
    <w:abstractNumId w:val="10"/>
    <w:lvlOverride w:ilvl="0">
      <w:startOverride w:val="1"/>
    </w:lvlOverride>
  </w:num>
  <w:num w:numId="4">
    <w:abstractNumId w:val="14"/>
  </w:num>
  <w:num w:numId="5">
    <w:abstractNumId w:val="12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fi-FI" w:vendorID="64" w:dllVersion="4096" w:nlCheck="1" w:checkStyle="0"/>
  <w:activeWritingStyle w:appName="MSWord" w:lang="en-US" w:vendorID="64" w:dllVersion="4096" w:nlCheck="1" w:checkStyle="0"/>
  <w:activeWritingStyle w:appName="MSWord" w:lang="fi-FI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defaultTabStop w:val="1304"/>
  <w:autoHyphenation/>
  <w:hyphenationZone w:val="425"/>
  <w:drawingGridHorizontalSpacing w:val="794"/>
  <w:drawingGridVerticalSpacing w:val="794"/>
  <w:doNotUseMarginsForDrawingGridOrigin/>
  <w:drawingGridHorizontalOrigin w:val="0"/>
  <w:drawingGridVerticalOrigin w:val="0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481"/>
    <w:rsid w:val="00005090"/>
    <w:rsid w:val="000073C0"/>
    <w:rsid w:val="00015FBC"/>
    <w:rsid w:val="00017559"/>
    <w:rsid w:val="00030AA8"/>
    <w:rsid w:val="00033FDE"/>
    <w:rsid w:val="00041E74"/>
    <w:rsid w:val="00044FB9"/>
    <w:rsid w:val="00055329"/>
    <w:rsid w:val="00076F22"/>
    <w:rsid w:val="000819E0"/>
    <w:rsid w:val="00083FD8"/>
    <w:rsid w:val="00084D6A"/>
    <w:rsid w:val="00086D6B"/>
    <w:rsid w:val="0009100B"/>
    <w:rsid w:val="000B2353"/>
    <w:rsid w:val="000B3D55"/>
    <w:rsid w:val="000C686D"/>
    <w:rsid w:val="000D3CF1"/>
    <w:rsid w:val="000E4E5A"/>
    <w:rsid w:val="001211C1"/>
    <w:rsid w:val="00125088"/>
    <w:rsid w:val="001263F9"/>
    <w:rsid w:val="00134BE4"/>
    <w:rsid w:val="0014700B"/>
    <w:rsid w:val="00192318"/>
    <w:rsid w:val="00192DFF"/>
    <w:rsid w:val="001A0896"/>
    <w:rsid w:val="001A38B8"/>
    <w:rsid w:val="001A56DE"/>
    <w:rsid w:val="001A7932"/>
    <w:rsid w:val="001B0461"/>
    <w:rsid w:val="001E1711"/>
    <w:rsid w:val="001F3B9D"/>
    <w:rsid w:val="001F3E76"/>
    <w:rsid w:val="00200D53"/>
    <w:rsid w:val="00204830"/>
    <w:rsid w:val="00216A32"/>
    <w:rsid w:val="00221916"/>
    <w:rsid w:val="00222A33"/>
    <w:rsid w:val="00230EFE"/>
    <w:rsid w:val="00235BD9"/>
    <w:rsid w:val="00256804"/>
    <w:rsid w:val="00256FEA"/>
    <w:rsid w:val="0026589F"/>
    <w:rsid w:val="0027288B"/>
    <w:rsid w:val="00292752"/>
    <w:rsid w:val="002A1937"/>
    <w:rsid w:val="002B62D0"/>
    <w:rsid w:val="002B6CA1"/>
    <w:rsid w:val="002D0A58"/>
    <w:rsid w:val="002D4236"/>
    <w:rsid w:val="00344CC3"/>
    <w:rsid w:val="00352C5D"/>
    <w:rsid w:val="003620EC"/>
    <w:rsid w:val="0036257A"/>
    <w:rsid w:val="00386455"/>
    <w:rsid w:val="00391503"/>
    <w:rsid w:val="00392A9A"/>
    <w:rsid w:val="003A7388"/>
    <w:rsid w:val="003A77F5"/>
    <w:rsid w:val="003C3B8A"/>
    <w:rsid w:val="00405211"/>
    <w:rsid w:val="0041157E"/>
    <w:rsid w:val="00421BD5"/>
    <w:rsid w:val="0042232D"/>
    <w:rsid w:val="00427BBB"/>
    <w:rsid w:val="00436EE2"/>
    <w:rsid w:val="004375BC"/>
    <w:rsid w:val="00440237"/>
    <w:rsid w:val="004562B9"/>
    <w:rsid w:val="00480C82"/>
    <w:rsid w:val="00484596"/>
    <w:rsid w:val="004879C4"/>
    <w:rsid w:val="004A6D4F"/>
    <w:rsid w:val="004B3C64"/>
    <w:rsid w:val="004E6397"/>
    <w:rsid w:val="004F2195"/>
    <w:rsid w:val="0050461F"/>
    <w:rsid w:val="00514300"/>
    <w:rsid w:val="00523BEA"/>
    <w:rsid w:val="00526394"/>
    <w:rsid w:val="0053104E"/>
    <w:rsid w:val="005365D5"/>
    <w:rsid w:val="00537D43"/>
    <w:rsid w:val="00541C9A"/>
    <w:rsid w:val="00544425"/>
    <w:rsid w:val="00550201"/>
    <w:rsid w:val="00563C2A"/>
    <w:rsid w:val="00566386"/>
    <w:rsid w:val="00566628"/>
    <w:rsid w:val="0056744F"/>
    <w:rsid w:val="00567A6A"/>
    <w:rsid w:val="005827A8"/>
    <w:rsid w:val="005933FC"/>
    <w:rsid w:val="005955C3"/>
    <w:rsid w:val="005A6498"/>
    <w:rsid w:val="005B2066"/>
    <w:rsid w:val="005B25B3"/>
    <w:rsid w:val="005D0805"/>
    <w:rsid w:val="005D194D"/>
    <w:rsid w:val="005E242E"/>
    <w:rsid w:val="00600A03"/>
    <w:rsid w:val="00642E2B"/>
    <w:rsid w:val="0064613B"/>
    <w:rsid w:val="00653C7F"/>
    <w:rsid w:val="006544F9"/>
    <w:rsid w:val="006809F9"/>
    <w:rsid w:val="006819E9"/>
    <w:rsid w:val="00685867"/>
    <w:rsid w:val="006A4C54"/>
    <w:rsid w:val="006C17BA"/>
    <w:rsid w:val="006C3CE1"/>
    <w:rsid w:val="006D1FDC"/>
    <w:rsid w:val="006E23D3"/>
    <w:rsid w:val="006F4235"/>
    <w:rsid w:val="00704AD5"/>
    <w:rsid w:val="00736A06"/>
    <w:rsid w:val="00745B1A"/>
    <w:rsid w:val="0075768A"/>
    <w:rsid w:val="00774DC1"/>
    <w:rsid w:val="00782481"/>
    <w:rsid w:val="007832FB"/>
    <w:rsid w:val="007A756A"/>
    <w:rsid w:val="007D4B8B"/>
    <w:rsid w:val="007F1F1A"/>
    <w:rsid w:val="007F2E99"/>
    <w:rsid w:val="007F38D8"/>
    <w:rsid w:val="0080159C"/>
    <w:rsid w:val="0081582D"/>
    <w:rsid w:val="0082641E"/>
    <w:rsid w:val="0083283C"/>
    <w:rsid w:val="008352CF"/>
    <w:rsid w:val="00847617"/>
    <w:rsid w:val="0085288F"/>
    <w:rsid w:val="008545F3"/>
    <w:rsid w:val="00857A7E"/>
    <w:rsid w:val="008729A5"/>
    <w:rsid w:val="008757CF"/>
    <w:rsid w:val="008A17F2"/>
    <w:rsid w:val="008C1D2B"/>
    <w:rsid w:val="008E1F00"/>
    <w:rsid w:val="008F0C48"/>
    <w:rsid w:val="008F5639"/>
    <w:rsid w:val="008F7D71"/>
    <w:rsid w:val="0090125F"/>
    <w:rsid w:val="0095541A"/>
    <w:rsid w:val="00957DEC"/>
    <w:rsid w:val="0096064A"/>
    <w:rsid w:val="00960838"/>
    <w:rsid w:val="00965FB4"/>
    <w:rsid w:val="0096688D"/>
    <w:rsid w:val="00966F54"/>
    <w:rsid w:val="00970735"/>
    <w:rsid w:val="00990479"/>
    <w:rsid w:val="0099466A"/>
    <w:rsid w:val="009B0E39"/>
    <w:rsid w:val="009B428B"/>
    <w:rsid w:val="009C6D21"/>
    <w:rsid w:val="009D3DDD"/>
    <w:rsid w:val="009D47A5"/>
    <w:rsid w:val="009E0EF4"/>
    <w:rsid w:val="009F719A"/>
    <w:rsid w:val="00A11325"/>
    <w:rsid w:val="00A20373"/>
    <w:rsid w:val="00A444E4"/>
    <w:rsid w:val="00A44E41"/>
    <w:rsid w:val="00A473AF"/>
    <w:rsid w:val="00A4741D"/>
    <w:rsid w:val="00A5269E"/>
    <w:rsid w:val="00A558AC"/>
    <w:rsid w:val="00A70124"/>
    <w:rsid w:val="00A8277A"/>
    <w:rsid w:val="00A86017"/>
    <w:rsid w:val="00A94F04"/>
    <w:rsid w:val="00AB1DA6"/>
    <w:rsid w:val="00AB4041"/>
    <w:rsid w:val="00AC4C06"/>
    <w:rsid w:val="00AC6139"/>
    <w:rsid w:val="00AD56AB"/>
    <w:rsid w:val="00AD61DA"/>
    <w:rsid w:val="00AF1A82"/>
    <w:rsid w:val="00B1477B"/>
    <w:rsid w:val="00B173DC"/>
    <w:rsid w:val="00B3374E"/>
    <w:rsid w:val="00B41CC0"/>
    <w:rsid w:val="00B44BC4"/>
    <w:rsid w:val="00B46EB4"/>
    <w:rsid w:val="00B51187"/>
    <w:rsid w:val="00B57650"/>
    <w:rsid w:val="00B62E1F"/>
    <w:rsid w:val="00B63278"/>
    <w:rsid w:val="00B727F8"/>
    <w:rsid w:val="00B81F52"/>
    <w:rsid w:val="00B85088"/>
    <w:rsid w:val="00BA16A6"/>
    <w:rsid w:val="00BC07EE"/>
    <w:rsid w:val="00BD4738"/>
    <w:rsid w:val="00BE0BA8"/>
    <w:rsid w:val="00BE55D8"/>
    <w:rsid w:val="00BE589F"/>
    <w:rsid w:val="00C059BF"/>
    <w:rsid w:val="00C06161"/>
    <w:rsid w:val="00C066A3"/>
    <w:rsid w:val="00C37CDC"/>
    <w:rsid w:val="00C42B54"/>
    <w:rsid w:val="00C43112"/>
    <w:rsid w:val="00C64F0C"/>
    <w:rsid w:val="00CA5275"/>
    <w:rsid w:val="00CA5A5B"/>
    <w:rsid w:val="00CB58E1"/>
    <w:rsid w:val="00CE70B2"/>
    <w:rsid w:val="00CF2BA0"/>
    <w:rsid w:val="00CF66E5"/>
    <w:rsid w:val="00D06466"/>
    <w:rsid w:val="00D13FB8"/>
    <w:rsid w:val="00D367D8"/>
    <w:rsid w:val="00D36D01"/>
    <w:rsid w:val="00D44875"/>
    <w:rsid w:val="00D514BA"/>
    <w:rsid w:val="00D524AE"/>
    <w:rsid w:val="00D5517B"/>
    <w:rsid w:val="00D71321"/>
    <w:rsid w:val="00D91D45"/>
    <w:rsid w:val="00DA73D1"/>
    <w:rsid w:val="00DB05C7"/>
    <w:rsid w:val="00DB116C"/>
    <w:rsid w:val="00DC539D"/>
    <w:rsid w:val="00DD06B9"/>
    <w:rsid w:val="00DE2F83"/>
    <w:rsid w:val="00DE4B75"/>
    <w:rsid w:val="00DE5102"/>
    <w:rsid w:val="00DE56EA"/>
    <w:rsid w:val="00DF26DF"/>
    <w:rsid w:val="00DF6B11"/>
    <w:rsid w:val="00DF764E"/>
    <w:rsid w:val="00E02614"/>
    <w:rsid w:val="00E113A7"/>
    <w:rsid w:val="00E21EA7"/>
    <w:rsid w:val="00E31801"/>
    <w:rsid w:val="00E41B8C"/>
    <w:rsid w:val="00E44A13"/>
    <w:rsid w:val="00E506D8"/>
    <w:rsid w:val="00E63639"/>
    <w:rsid w:val="00E7542D"/>
    <w:rsid w:val="00E8391B"/>
    <w:rsid w:val="00E97D34"/>
    <w:rsid w:val="00EA12F4"/>
    <w:rsid w:val="00EB744D"/>
    <w:rsid w:val="00EC0A36"/>
    <w:rsid w:val="00EC6392"/>
    <w:rsid w:val="00EE1681"/>
    <w:rsid w:val="00F02243"/>
    <w:rsid w:val="00F102DE"/>
    <w:rsid w:val="00F446D5"/>
    <w:rsid w:val="00F52998"/>
    <w:rsid w:val="00F55016"/>
    <w:rsid w:val="00F56A49"/>
    <w:rsid w:val="00F62641"/>
    <w:rsid w:val="00F71E07"/>
    <w:rsid w:val="00F7764B"/>
    <w:rsid w:val="00F80066"/>
    <w:rsid w:val="00F820E1"/>
    <w:rsid w:val="00FA0D86"/>
    <w:rsid w:val="00FB2E2B"/>
    <w:rsid w:val="00FB4BC0"/>
    <w:rsid w:val="00FD0B50"/>
    <w:rsid w:val="00FD2503"/>
    <w:rsid w:val="00FF3A65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8DCA76"/>
  <w15:docId w15:val="{078C2D9A-CCC3-4657-BAFA-059AD61A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FDC"/>
    <w:rPr>
      <w:rFonts w:ascii="Arial" w:hAnsi="Arial" w:cs="Times New Roman (Leipäteksti, m"/>
      <w:sz w:val="24"/>
      <w:lang w:eastAsia="fi-FI"/>
    </w:rPr>
  </w:style>
  <w:style w:type="paragraph" w:styleId="Heading1">
    <w:name w:val="heading 1"/>
    <w:next w:val="Normal"/>
    <w:link w:val="Heading1Char"/>
    <w:uiPriority w:val="9"/>
    <w:qFormat/>
    <w:rsid w:val="00222A33"/>
    <w:pPr>
      <w:keepNext/>
      <w:suppressAutoHyphens/>
      <w:adjustRightInd w:val="0"/>
      <w:spacing w:before="360" w:after="240" w:line="240" w:lineRule="auto"/>
      <w:contextualSpacing/>
      <w:outlineLvl w:val="0"/>
    </w:pPr>
    <w:rPr>
      <w:rFonts w:ascii="Arial" w:hAnsi="Arial" w:cs="Times New Roman (Leipäteksti, m"/>
      <w:b/>
      <w:color w:val="23408F" w:themeColor="text2"/>
      <w:sz w:val="4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3A77F5"/>
    <w:pPr>
      <w:spacing w:after="120"/>
      <w:outlineLvl w:val="1"/>
    </w:pPr>
    <w:rPr>
      <w:sz w:val="32"/>
      <w:szCs w:val="32"/>
      <w:lang w:eastAsia="fi-F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77F5"/>
    <w:pPr>
      <w:keepNext/>
      <w:keepLines/>
      <w:spacing w:before="240" w:after="6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1325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11325"/>
    <w:pPr>
      <w:keepNext/>
      <w:keepLines/>
      <w:spacing w:before="40" w:after="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63C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44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86D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44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BA8"/>
  </w:style>
  <w:style w:type="paragraph" w:styleId="Footer">
    <w:name w:val="footer"/>
    <w:basedOn w:val="Normal"/>
    <w:link w:val="Footer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BA8"/>
  </w:style>
  <w:style w:type="character" w:styleId="PageNumber">
    <w:name w:val="page number"/>
    <w:basedOn w:val="DefaultParagraphFont"/>
    <w:uiPriority w:val="99"/>
    <w:unhideWhenUsed/>
    <w:rsid w:val="0027288B"/>
  </w:style>
  <w:style w:type="paragraph" w:styleId="IntenseQuote">
    <w:name w:val="Intense Quote"/>
    <w:basedOn w:val="Normal"/>
    <w:next w:val="Normal"/>
    <w:link w:val="IntenseQuoteChar"/>
    <w:uiPriority w:val="30"/>
    <w:rsid w:val="00086D6B"/>
    <w:pPr>
      <w:pBdr>
        <w:top w:val="single" w:sz="4" w:space="10" w:color="FF8900" w:themeColor="accent1"/>
        <w:bottom w:val="single" w:sz="4" w:space="10" w:color="FF8900" w:themeColor="accent1"/>
      </w:pBdr>
      <w:spacing w:before="360" w:after="360"/>
      <w:ind w:left="864" w:right="864"/>
      <w:jc w:val="center"/>
    </w:pPr>
    <w:rPr>
      <w:i/>
      <w:iCs/>
      <w:color w:val="FF89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6D6B"/>
    <w:rPr>
      <w:rFonts w:ascii="Arial" w:hAnsi="Arial"/>
      <w:i/>
      <w:iCs/>
      <w:color w:val="FF8900" w:themeColor="accent1"/>
      <w:sz w:val="24"/>
      <w:lang w:eastAsia="fi-FI"/>
    </w:rPr>
  </w:style>
  <w:style w:type="character" w:customStyle="1" w:styleId="Heading1Char">
    <w:name w:val="Heading 1 Char"/>
    <w:basedOn w:val="DefaultParagraphFont"/>
    <w:link w:val="Heading1"/>
    <w:uiPriority w:val="9"/>
    <w:rsid w:val="00222A33"/>
    <w:rPr>
      <w:rFonts w:ascii="Arial" w:hAnsi="Arial" w:cs="Times New Roman (Leipäteksti, m"/>
      <w:b/>
      <w:color w:val="23408F" w:themeColor="text2"/>
      <w:sz w:val="40"/>
    </w:rPr>
  </w:style>
  <w:style w:type="paragraph" w:styleId="NoSpacing">
    <w:name w:val="No Spacing"/>
    <w:link w:val="NoSpacingChar"/>
    <w:uiPriority w:val="1"/>
    <w:qFormat/>
    <w:rsid w:val="00F71E07"/>
    <w:pPr>
      <w:spacing w:after="0" w:line="276" w:lineRule="auto"/>
    </w:pPr>
    <w:rPr>
      <w:rFonts w:ascii="Trebuchet MS" w:hAnsi="Trebuchet MS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A77F5"/>
    <w:rPr>
      <w:rFonts w:ascii="Arial" w:hAnsi="Arial" w:cs="Times New Roman (Leipäteksti, m"/>
      <w:b/>
      <w:color w:val="23408F" w:themeColor="text2"/>
      <w:sz w:val="32"/>
      <w:szCs w:val="32"/>
      <w:lang w:eastAsia="fi-FI"/>
    </w:rPr>
  </w:style>
  <w:style w:type="character" w:styleId="Hyperlink">
    <w:name w:val="Hyperlink"/>
    <w:basedOn w:val="DefaultParagraphFont"/>
    <w:uiPriority w:val="99"/>
    <w:unhideWhenUsed/>
    <w:rsid w:val="0085288F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566386"/>
  </w:style>
  <w:style w:type="character" w:customStyle="1" w:styleId="NoSpacingChar">
    <w:name w:val="No Spacing Char"/>
    <w:basedOn w:val="DefaultParagraphFont"/>
    <w:link w:val="NoSpacing"/>
    <w:uiPriority w:val="1"/>
    <w:rsid w:val="00F71E07"/>
    <w:rPr>
      <w:rFonts w:ascii="Trebuchet MS" w:hAnsi="Trebuchet MS"/>
      <w:sz w:val="18"/>
    </w:rPr>
  </w:style>
  <w:style w:type="paragraph" w:styleId="Quote">
    <w:name w:val="Quote"/>
    <w:basedOn w:val="Normal"/>
    <w:next w:val="Normal"/>
    <w:link w:val="QuoteChar"/>
    <w:uiPriority w:val="29"/>
    <w:rsid w:val="00086D6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6A6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rsid w:val="00A94F0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A77F5"/>
    <w:rPr>
      <w:rFonts w:ascii="Arial" w:eastAsiaTheme="majorEastAsia" w:hAnsi="Arial" w:cstheme="majorBidi"/>
      <w:b/>
      <w:bCs/>
      <w:sz w:val="24"/>
      <w:lang w:eastAsia="fi-FI"/>
    </w:rPr>
  </w:style>
  <w:style w:type="paragraph" w:styleId="ListParagraph">
    <w:name w:val="List Paragraph"/>
    <w:basedOn w:val="Normal"/>
    <w:link w:val="ListParagraphChar"/>
    <w:uiPriority w:val="34"/>
    <w:qFormat/>
    <w:rsid w:val="00563C2A"/>
    <w:pPr>
      <w:ind w:left="567"/>
      <w:contextualSpacing/>
    </w:pPr>
  </w:style>
  <w:style w:type="paragraph" w:customStyle="1" w:styleId="luettelo">
    <w:name w:val="luettelo"/>
    <w:basedOn w:val="ListParagraph"/>
    <w:link w:val="luetteloChar"/>
    <w:qFormat/>
    <w:rsid w:val="001A7932"/>
    <w:pPr>
      <w:numPr>
        <w:numId w:val="1"/>
      </w:numPr>
      <w:spacing w:before="120" w:after="120" w:line="276" w:lineRule="auto"/>
      <w:ind w:left="714" w:hanging="35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63C2A"/>
    <w:rPr>
      <w:rFonts w:ascii="Arial" w:hAnsi="Arial"/>
      <w:sz w:val="24"/>
      <w:lang w:eastAsia="fi-FI"/>
    </w:rPr>
  </w:style>
  <w:style w:type="character" w:customStyle="1" w:styleId="luetteloChar">
    <w:name w:val="luettelo Char"/>
    <w:basedOn w:val="ListParagraphChar"/>
    <w:link w:val="luettelo"/>
    <w:rsid w:val="001A7932"/>
    <w:rPr>
      <w:rFonts w:ascii="Arial" w:hAnsi="Arial" w:cs="Times New Roman (Leipäteksti, m"/>
      <w:sz w:val="24"/>
      <w:lang w:eastAsia="fi-FI"/>
    </w:rPr>
  </w:style>
  <w:style w:type="table" w:styleId="TableGrid">
    <w:name w:val="Table Grid"/>
    <w:basedOn w:val="TableNormal"/>
    <w:uiPriority w:val="39"/>
    <w:rsid w:val="00504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11325"/>
    <w:rPr>
      <w:rFonts w:ascii="Arial" w:eastAsiaTheme="majorEastAsia" w:hAnsi="Arial" w:cstheme="majorBidi"/>
      <w:b/>
      <w:iCs/>
    </w:rPr>
  </w:style>
  <w:style w:type="paragraph" w:customStyle="1" w:styleId="Kuvateksti">
    <w:name w:val="Kuvateksti"/>
    <w:basedOn w:val="Normal"/>
    <w:qFormat/>
    <w:rsid w:val="00A11325"/>
  </w:style>
  <w:style w:type="character" w:customStyle="1" w:styleId="Heading5Char">
    <w:name w:val="Heading 5 Char"/>
    <w:basedOn w:val="DefaultParagraphFont"/>
    <w:link w:val="Heading5"/>
    <w:uiPriority w:val="9"/>
    <w:rsid w:val="00A11325"/>
    <w:rPr>
      <w:rFonts w:ascii="Arial" w:eastAsiaTheme="majorEastAsia" w:hAnsi="Arial" w:cstheme="majorBidi"/>
      <w:b/>
    </w:rPr>
  </w:style>
  <w:style w:type="character" w:customStyle="1" w:styleId="QuoteChar">
    <w:name w:val="Quote Char"/>
    <w:basedOn w:val="DefaultParagraphFont"/>
    <w:link w:val="Quote"/>
    <w:uiPriority w:val="29"/>
    <w:rsid w:val="00086D6B"/>
    <w:rPr>
      <w:rFonts w:ascii="Arial" w:hAnsi="Arial"/>
      <w:i/>
      <w:iCs/>
      <w:color w:val="404040" w:themeColor="text1" w:themeTint="BF"/>
      <w:sz w:val="24"/>
      <w:lang w:eastAsia="fi-FI"/>
    </w:rPr>
  </w:style>
  <w:style w:type="paragraph" w:customStyle="1" w:styleId="Otsikko2kehys">
    <w:name w:val="Otsikko 2 kehys"/>
    <w:basedOn w:val="Heading2"/>
    <w:next w:val="Leipiskehys"/>
    <w:qFormat/>
    <w:rsid w:val="003A77F5"/>
    <w:pPr>
      <w:pBdr>
        <w:top w:val="single" w:sz="18" w:space="31" w:color="39B54A"/>
        <w:left w:val="single" w:sz="18" w:space="31" w:color="39B54A"/>
        <w:bottom w:val="single" w:sz="18" w:space="31" w:color="39B54A"/>
        <w:right w:val="single" w:sz="18" w:space="31" w:color="39B54A"/>
      </w:pBdr>
    </w:pPr>
    <w:rPr>
      <w:color w:val="23408F"/>
    </w:rPr>
  </w:style>
  <w:style w:type="character" w:customStyle="1" w:styleId="Heading6Char">
    <w:name w:val="Heading 6 Char"/>
    <w:basedOn w:val="DefaultParagraphFont"/>
    <w:link w:val="Heading6"/>
    <w:uiPriority w:val="9"/>
    <w:rsid w:val="00563C2A"/>
    <w:rPr>
      <w:rFonts w:asciiTheme="majorHAnsi" w:eastAsiaTheme="majorEastAsia" w:hAnsiTheme="majorHAnsi" w:cstheme="majorBidi"/>
      <w:color w:val="7F4400" w:themeColor="accent1" w:themeShade="7F"/>
      <w:sz w:val="24"/>
      <w:lang w:eastAsia="fi-FI"/>
    </w:rPr>
  </w:style>
  <w:style w:type="paragraph" w:customStyle="1" w:styleId="Kohderyhma">
    <w:name w:val="Kohderyhma"/>
    <w:basedOn w:val="Normal"/>
    <w:qFormat/>
    <w:rsid w:val="00EE1681"/>
    <w:pPr>
      <w:spacing w:after="1800"/>
      <w:jc w:val="right"/>
    </w:pPr>
    <w:rPr>
      <w:b/>
      <w:bCs/>
      <w:sz w:val="36"/>
      <w:szCs w:val="36"/>
    </w:rPr>
  </w:style>
  <w:style w:type="paragraph" w:customStyle="1" w:styleId="Leipiskehys">
    <w:name w:val="Leipis kehys"/>
    <w:basedOn w:val="Ohjeteksti-leipteksti"/>
    <w:qFormat/>
    <w:rsid w:val="000073C0"/>
    <w:pPr>
      <w:pBdr>
        <w:top w:val="single" w:sz="18" w:space="31" w:color="39B54A"/>
        <w:left w:val="single" w:sz="18" w:space="31" w:color="39B54A"/>
        <w:bottom w:val="single" w:sz="18" w:space="31" w:color="39B54A"/>
        <w:right w:val="single" w:sz="18" w:space="31" w:color="39B54A"/>
      </w:pBdr>
    </w:pPr>
  </w:style>
  <w:style w:type="paragraph" w:customStyle="1" w:styleId="Aihe">
    <w:name w:val="Aihe"/>
    <w:basedOn w:val="Normal"/>
    <w:next w:val="Avainsanat"/>
    <w:link w:val="AiheChar"/>
    <w:qFormat/>
    <w:rsid w:val="00A444E4"/>
    <w:pPr>
      <w:pBdr>
        <w:top w:val="single" w:sz="18" w:space="5" w:color="39B54A"/>
        <w:bottom w:val="single" w:sz="18" w:space="5" w:color="39B54A"/>
      </w:pBdr>
      <w:spacing w:after="360"/>
      <w:jc w:val="center"/>
    </w:pPr>
  </w:style>
  <w:style w:type="paragraph" w:customStyle="1" w:styleId="Tehtvnkuvaus">
    <w:name w:val="Tehtävänkuvaus"/>
    <w:basedOn w:val="Normal"/>
    <w:autoRedefine/>
    <w:qFormat/>
    <w:rsid w:val="00DE5102"/>
    <w:pPr>
      <w:adjustRightInd w:val="0"/>
      <w:snapToGrid w:val="0"/>
      <w:spacing w:line="320" w:lineRule="exact"/>
    </w:pPr>
  </w:style>
  <w:style w:type="paragraph" w:customStyle="1" w:styleId="Luettelootsikko">
    <w:name w:val="Luettelo otsikko"/>
    <w:basedOn w:val="Normal"/>
    <w:next w:val="luettelo"/>
    <w:qFormat/>
    <w:rsid w:val="001A7932"/>
    <w:pPr>
      <w:spacing w:before="240" w:after="120" w:line="276" w:lineRule="auto"/>
      <w:contextualSpacing/>
    </w:pPr>
    <w:rPr>
      <w:b/>
      <w:bCs/>
    </w:rPr>
  </w:style>
  <w:style w:type="paragraph" w:customStyle="1" w:styleId="Tekijtiedotyltunniste">
    <w:name w:val="Tekijätiedot ylätunniste"/>
    <w:basedOn w:val="Normal"/>
    <w:qFormat/>
    <w:rsid w:val="00192318"/>
    <w:pPr>
      <w:suppressAutoHyphens/>
      <w:spacing w:after="120" w:line="240" w:lineRule="auto"/>
    </w:pPr>
    <w:rPr>
      <w:sz w:val="18"/>
      <w:szCs w:val="18"/>
    </w:rPr>
  </w:style>
  <w:style w:type="paragraph" w:customStyle="1" w:styleId="Otsikkoyltunniste">
    <w:name w:val="Otsikko ylätunniste"/>
    <w:basedOn w:val="Normal"/>
    <w:qFormat/>
    <w:rsid w:val="00192318"/>
    <w:pPr>
      <w:suppressAutoHyphens/>
      <w:adjustRightInd w:val="0"/>
      <w:spacing w:after="0" w:line="276" w:lineRule="auto"/>
    </w:pPr>
    <w:rPr>
      <w:b/>
      <w:color w:val="23408F"/>
      <w:szCs w:val="20"/>
    </w:rPr>
  </w:style>
  <w:style w:type="paragraph" w:customStyle="1" w:styleId="Tekijtetusivu">
    <w:name w:val="Tekijät etusivu"/>
    <w:basedOn w:val="Normal"/>
    <w:qFormat/>
    <w:rsid w:val="00CA5A5B"/>
    <w:pPr>
      <w:spacing w:after="0" w:line="276" w:lineRule="auto"/>
      <w:ind w:right="2835"/>
    </w:pPr>
    <w:rPr>
      <w:sz w:val="22"/>
    </w:rPr>
  </w:style>
  <w:style w:type="paragraph" w:customStyle="1" w:styleId="Ohjeteksti-leipteksti">
    <w:name w:val="Ohjeteksti - leipäteksti"/>
    <w:qFormat/>
    <w:rsid w:val="00F56A49"/>
    <w:rPr>
      <w:rFonts w:ascii="Arial" w:hAnsi="Arial" w:cs="Times New Roman (Leipäteksti, m"/>
      <w:sz w:val="24"/>
      <w:lang w:eastAsia="fi-FI"/>
    </w:rPr>
  </w:style>
  <w:style w:type="character" w:customStyle="1" w:styleId="Bold">
    <w:name w:val="Bold"/>
    <w:basedOn w:val="DefaultParagraphFont"/>
    <w:uiPriority w:val="1"/>
    <w:qFormat/>
    <w:rsid w:val="00F56A49"/>
    <w:rPr>
      <w:b/>
      <w:bCs/>
    </w:rPr>
  </w:style>
  <w:style w:type="paragraph" w:customStyle="1" w:styleId="Luettelonumeroilla">
    <w:name w:val="Luettelo numeroilla"/>
    <w:basedOn w:val="luettelo"/>
    <w:qFormat/>
    <w:rsid w:val="001A7932"/>
    <w:pPr>
      <w:numPr>
        <w:numId w:val="2"/>
      </w:numPr>
    </w:pPr>
  </w:style>
  <w:style w:type="character" w:customStyle="1" w:styleId="Heading7Char">
    <w:name w:val="Heading 7 Char"/>
    <w:basedOn w:val="DefaultParagraphFont"/>
    <w:link w:val="Heading7"/>
    <w:uiPriority w:val="9"/>
    <w:rsid w:val="00086D6B"/>
    <w:rPr>
      <w:rFonts w:asciiTheme="majorHAnsi" w:eastAsiaTheme="majorEastAsia" w:hAnsiTheme="majorHAnsi" w:cstheme="majorBidi"/>
      <w:i/>
      <w:iCs/>
      <w:color w:val="7F4400" w:themeColor="accent1" w:themeShade="7F"/>
      <w:sz w:val="24"/>
      <w:lang w:eastAsia="fi-FI"/>
    </w:rPr>
  </w:style>
  <w:style w:type="paragraph" w:customStyle="1" w:styleId="Luettelootsikkokehys">
    <w:name w:val="Luettelo otsikko kehys"/>
    <w:basedOn w:val="Luettelootsikko"/>
    <w:next w:val="Luettelokehys"/>
    <w:qFormat/>
    <w:rsid w:val="00055329"/>
    <w:pPr>
      <w:pBdr>
        <w:top w:val="single" w:sz="18" w:space="31" w:color="39B54A"/>
        <w:left w:val="single" w:sz="18" w:space="31" w:color="39B54A"/>
        <w:bottom w:val="single" w:sz="18" w:space="31" w:color="39B54A"/>
        <w:right w:val="single" w:sz="18" w:space="31" w:color="39B54A"/>
      </w:pBdr>
    </w:pPr>
    <w:rPr>
      <w:bCs w:val="0"/>
    </w:rPr>
  </w:style>
  <w:style w:type="paragraph" w:customStyle="1" w:styleId="Luettelokehys">
    <w:name w:val="Luettelo kehys"/>
    <w:basedOn w:val="List"/>
    <w:next w:val="Leipiskehys"/>
    <w:qFormat/>
    <w:rsid w:val="00030AA8"/>
    <w:pPr>
      <w:numPr>
        <w:numId w:val="6"/>
      </w:numPr>
      <w:pBdr>
        <w:top w:val="single" w:sz="18" w:space="31" w:color="39B54A"/>
        <w:left w:val="single" w:sz="18" w:space="31" w:color="39B54A"/>
        <w:bottom w:val="single" w:sz="18" w:space="31" w:color="39B54A"/>
        <w:right w:val="single" w:sz="18" w:space="31" w:color="39B54A"/>
      </w:pBdr>
      <w:spacing w:line="276" w:lineRule="auto"/>
      <w:ind w:left="301" w:hanging="301"/>
    </w:pPr>
  </w:style>
  <w:style w:type="paragraph" w:customStyle="1" w:styleId="Otsikko3kehys">
    <w:name w:val="Otsikko 3 kehys"/>
    <w:basedOn w:val="Heading3"/>
    <w:next w:val="Leipiskehys"/>
    <w:qFormat/>
    <w:rsid w:val="009B428B"/>
    <w:pPr>
      <w:pBdr>
        <w:top w:val="single" w:sz="18" w:space="31" w:color="39B54A"/>
        <w:left w:val="single" w:sz="18" w:space="31" w:color="39B54A"/>
        <w:bottom w:val="single" w:sz="18" w:space="31" w:color="39B54A"/>
        <w:right w:val="single" w:sz="18" w:space="31" w:color="39B54A"/>
      </w:pBdr>
    </w:pPr>
  </w:style>
  <w:style w:type="paragraph" w:styleId="List">
    <w:name w:val="List"/>
    <w:basedOn w:val="Normal"/>
    <w:uiPriority w:val="99"/>
    <w:semiHidden/>
    <w:unhideWhenUsed/>
    <w:rsid w:val="00DF764E"/>
    <w:pPr>
      <w:ind w:left="283" w:hanging="283"/>
      <w:contextualSpacing/>
    </w:pPr>
  </w:style>
  <w:style w:type="paragraph" w:customStyle="1" w:styleId="Luettelonumeroillakehys">
    <w:name w:val="Luettelo numeroilla kehys"/>
    <w:basedOn w:val="Luettelonumeroilla"/>
    <w:next w:val="Leipiskehys"/>
    <w:qFormat/>
    <w:rsid w:val="00352C5D"/>
    <w:pPr>
      <w:numPr>
        <w:numId w:val="5"/>
      </w:numPr>
      <w:pBdr>
        <w:top w:val="single" w:sz="18" w:space="31" w:color="39B54A"/>
        <w:left w:val="single" w:sz="18" w:space="31" w:color="39B54A"/>
        <w:bottom w:val="single" w:sz="18" w:space="31" w:color="39B54A"/>
        <w:right w:val="single" w:sz="18" w:space="31" w:color="39B54A"/>
      </w:pBdr>
      <w:tabs>
        <w:tab w:val="left" w:pos="851"/>
      </w:tabs>
      <w:spacing w:before="0" w:after="160"/>
      <w:ind w:left="567" w:hanging="567"/>
    </w:pPr>
  </w:style>
  <w:style w:type="paragraph" w:customStyle="1" w:styleId="Avainsanat">
    <w:name w:val="Avainsanat"/>
    <w:basedOn w:val="Normal"/>
    <w:qFormat/>
    <w:rsid w:val="00EB744D"/>
    <w:pPr>
      <w:suppressAutoHyphens/>
    </w:pPr>
  </w:style>
  <w:style w:type="paragraph" w:customStyle="1" w:styleId="Tehtvnkuvauskehys">
    <w:name w:val="Tehtävänkuvaus kehys"/>
    <w:basedOn w:val="Tehtvnkuvaus"/>
    <w:next w:val="Ohjeteksti-leipteksti"/>
    <w:qFormat/>
    <w:rsid w:val="00FD2503"/>
    <w:pPr>
      <w:pBdr>
        <w:top w:val="single" w:sz="18" w:space="25" w:color="39B54A"/>
        <w:left w:val="single" w:sz="18" w:space="27" w:color="39B54A"/>
        <w:bottom w:val="single" w:sz="18" w:space="25" w:color="39B54A"/>
        <w:right w:val="single" w:sz="18" w:space="27" w:color="39B54A"/>
      </w:pBdr>
      <w:ind w:left="567" w:right="567"/>
    </w:pPr>
    <w:rPr>
      <w:lang w:eastAsia="en-US"/>
    </w:rPr>
  </w:style>
  <w:style w:type="paragraph" w:customStyle="1" w:styleId="Sivunum">
    <w:name w:val="Sivunum"/>
    <w:basedOn w:val="Normal"/>
    <w:qFormat/>
    <w:rsid w:val="0081582D"/>
    <w:pPr>
      <w:widowControl w:val="0"/>
      <w:adjustRightInd w:val="0"/>
      <w:snapToGrid w:val="0"/>
      <w:spacing w:after="0" w:line="240" w:lineRule="auto"/>
      <w:jc w:val="center"/>
    </w:pPr>
  </w:style>
  <w:style w:type="character" w:customStyle="1" w:styleId="AiheChar">
    <w:name w:val="Aihe Char"/>
    <w:basedOn w:val="DefaultParagraphFont"/>
    <w:link w:val="Aihe"/>
    <w:rsid w:val="00A444E4"/>
    <w:rPr>
      <w:rFonts w:ascii="Arial" w:hAnsi="Arial" w:cs="Times New Roman (Leipäteksti, m"/>
      <w:sz w:val="24"/>
      <w:lang w:eastAsia="fi-FI"/>
    </w:rPr>
  </w:style>
  <w:style w:type="character" w:customStyle="1" w:styleId="Aiheaktiivinensininen">
    <w:name w:val="Aihe aktiivinen sininen"/>
    <w:basedOn w:val="DefaultParagraphFont"/>
    <w:uiPriority w:val="1"/>
    <w:qFormat/>
    <w:rsid w:val="00A444E4"/>
    <w:rPr>
      <w:b/>
      <w:bCs/>
      <w:color w:val="23408F"/>
    </w:rPr>
  </w:style>
  <w:style w:type="table" w:customStyle="1" w:styleId="TableGrid1">
    <w:name w:val="Table Grid1"/>
    <w:basedOn w:val="TableNormal"/>
    <w:next w:val="TableGrid"/>
    <w:uiPriority w:val="59"/>
    <w:rsid w:val="00D36D01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iy\Documents\0001_Saavutettavuusasiantuntija\01_Celian_saavryhm&#228;\Celia%20Asiakirjapohja%20&#8211;%20Kopio.dotx" TargetMode="External"/></Relationships>
</file>

<file path=word/theme/theme1.xml><?xml version="1.0" encoding="utf-8"?>
<a:theme xmlns:a="http://schemas.openxmlformats.org/drawingml/2006/main" name="UniOulu_Luma">
  <a:themeElements>
    <a:clrScheme name="Mukautetut 1">
      <a:dk1>
        <a:srgbClr val="000000"/>
      </a:dk1>
      <a:lt1>
        <a:srgbClr val="FFFFFF"/>
      </a:lt1>
      <a:dk2>
        <a:srgbClr val="23408F"/>
      </a:dk2>
      <a:lt2>
        <a:srgbClr val="FEFFFF"/>
      </a:lt2>
      <a:accent1>
        <a:srgbClr val="FF8900"/>
      </a:accent1>
      <a:accent2>
        <a:srgbClr val="FFF200"/>
      </a:accent2>
      <a:accent3>
        <a:srgbClr val="662D91"/>
      </a:accent3>
      <a:accent4>
        <a:srgbClr val="00AEEF"/>
      </a:accent4>
      <a:accent5>
        <a:srgbClr val="23408F"/>
      </a:accent5>
      <a:accent6>
        <a:srgbClr val="4BBCA9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935461FF83DFA46B47EED5E4E914720" ma:contentTypeVersion="0" ma:contentTypeDescription="Luo uusi asiakirja." ma:contentTypeScope="" ma:versionID="350dc4173c39d625d6593d94cb84f8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100cabb18a25d4bc9820569b44e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0B610-2B8E-48AC-857F-A7FADC3A27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B63DA8-2575-4542-B066-29560572C8F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661E501-9E67-4400-8CDB-B6399290E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32BDBC-9AB0-476D-83F2-7D692184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Celia Asiakirjapohja – Kopio</Template>
  <TotalTime>99</TotalTime>
  <Pages>6</Pages>
  <Words>198</Words>
  <Characters>1605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Otsikot</vt:lpstr>
      </vt:variant>
      <vt:variant>
        <vt:i4>4</vt:i4>
      </vt:variant>
    </vt:vector>
  </HeadingPairs>
  <TitlesOfParts>
    <vt:vector size="6" baseType="lpstr">
      <vt:lpstr>Otsikko tähän kohtaan</vt:lpstr>
      <vt:lpstr>Otsikko tähän kohtaan</vt:lpstr>
      <vt:lpstr>Otsikko selvitä vihjeiden perusteella hyönteisten nimet sekä lukumäärät selvitä </vt:lpstr>
      <vt:lpstr>        Tehtävän ohje kehystettynä</vt:lpstr>
      <vt:lpstr>        Tehtävän ohje jatkuu kehystettynä</vt:lpstr>
      <vt:lpstr>        Otsikkotaso 2 kehyksellä</vt:lpstr>
    </vt:vector>
  </TitlesOfParts>
  <Manager/>
  <Company>Oulun yliopisto</Company>
  <LinksUpToDate>false</LinksUpToDate>
  <CharactersWithSpaces>1800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Otsikko tähän kohtaan</dc:title>
  <dc:subject/>
  <dc:creator>Tekijätiedot tähän kohtaan. Lisää tekijöitä.</dc:creator>
  <cp:keywords/>
  <dc:description/>
  <cp:lastModifiedBy>Merja Vaaramaa</cp:lastModifiedBy>
  <cp:revision>11</cp:revision>
  <cp:lastPrinted>2020-12-28T11:19:00Z</cp:lastPrinted>
  <dcterms:created xsi:type="dcterms:W3CDTF">2020-12-22T07:57:00Z</dcterms:created>
  <dcterms:modified xsi:type="dcterms:W3CDTF">2020-12-28T11:20:00Z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0x0101006935461FF83DFA46B47EED5E4E914720</vt:lpwstr>
  </property>
</Properties>
</file>